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FA951" w14:textId="119C250A" w:rsidR="00263FCA" w:rsidRPr="00263FCA" w:rsidRDefault="00263FCA" w:rsidP="00FA061F">
      <w:pPr>
        <w:pStyle w:val="Title"/>
        <w:rPr>
          <w:rFonts w:asciiTheme="minorHAnsi" w:hAnsiTheme="minorHAnsi" w:cstheme="minorBidi"/>
          <w:sz w:val="48"/>
          <w:szCs w:val="48"/>
        </w:rPr>
      </w:pPr>
      <w:bookmarkStart w:id="0" w:name="_top"/>
      <w:bookmarkEnd w:id="0"/>
      <w:commentRangeStart w:id="1"/>
      <w:commentRangeEnd w:id="1"/>
      <w:r w:rsidRPr="0AF131FF">
        <w:rPr>
          <w:rFonts w:asciiTheme="minorHAnsi" w:hAnsiTheme="minorHAnsi" w:cstheme="minorBidi"/>
          <w:sz w:val="48"/>
          <w:szCs w:val="48"/>
        </w:rPr>
        <w:t>Getting the Most Out of Insight Reports</w:t>
      </w:r>
    </w:p>
    <w:sdt>
      <w:sdtPr>
        <w:rPr>
          <w:b w:val="0"/>
          <w:color w:val="000000"/>
          <w:sz w:val="24"/>
          <w:szCs w:val="24"/>
        </w:rPr>
        <w:id w:val="10731802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0A217E6" w14:textId="1DD439F2" w:rsidR="00197EF0" w:rsidRDefault="00197EF0">
          <w:pPr>
            <w:pStyle w:val="TOCHeading"/>
          </w:pPr>
          <w:r>
            <w:t>Contents</w:t>
          </w:r>
          <w:r w:rsidR="005172FE">
            <w:rPr>
              <w:rStyle w:val="CommentReference"/>
              <w:b w:val="0"/>
              <w:color w:val="000000"/>
            </w:rPr>
            <w:commentReference w:id="1"/>
          </w:r>
        </w:p>
        <w:p w14:paraId="45E77C6C" w14:textId="1D802E63" w:rsidR="00263FCA" w:rsidRDefault="00197EF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041698" w:history="1">
            <w:r w:rsidR="00263FCA" w:rsidRPr="00C30CA0">
              <w:rPr>
                <w:rStyle w:val="Hyperlink"/>
                <w:noProof/>
              </w:rPr>
              <w:t>Introduction</w:t>
            </w:r>
            <w:r w:rsidR="00263FCA">
              <w:rPr>
                <w:noProof/>
                <w:webHidden/>
              </w:rPr>
              <w:tab/>
            </w:r>
            <w:r w:rsidR="00263FCA">
              <w:rPr>
                <w:noProof/>
                <w:webHidden/>
              </w:rPr>
              <w:fldChar w:fldCharType="begin"/>
            </w:r>
            <w:r w:rsidR="00263FCA">
              <w:rPr>
                <w:noProof/>
                <w:webHidden/>
              </w:rPr>
              <w:instrText xml:space="preserve"> PAGEREF _Toc74041698 \h </w:instrText>
            </w:r>
            <w:r w:rsidR="00263FCA">
              <w:rPr>
                <w:noProof/>
                <w:webHidden/>
              </w:rPr>
            </w:r>
            <w:r w:rsidR="00263FCA">
              <w:rPr>
                <w:noProof/>
                <w:webHidden/>
              </w:rPr>
              <w:fldChar w:fldCharType="separate"/>
            </w:r>
            <w:r w:rsidR="00263FCA">
              <w:rPr>
                <w:noProof/>
                <w:webHidden/>
              </w:rPr>
              <w:t>1</w:t>
            </w:r>
            <w:r w:rsidR="00263FCA">
              <w:rPr>
                <w:noProof/>
                <w:webHidden/>
              </w:rPr>
              <w:fldChar w:fldCharType="end"/>
            </w:r>
          </w:hyperlink>
        </w:p>
        <w:p w14:paraId="5C9D02A4" w14:textId="04227A28" w:rsidR="00263FCA" w:rsidRDefault="00471EE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4041699" w:history="1">
            <w:r w:rsidR="00263FCA" w:rsidRPr="00C30CA0">
              <w:rPr>
                <w:rStyle w:val="Hyperlink"/>
                <w:rFonts w:eastAsia="Calibri"/>
                <w:noProof/>
              </w:rPr>
              <w:t>Accessing Insight Reports</w:t>
            </w:r>
            <w:r w:rsidR="00263FCA">
              <w:rPr>
                <w:noProof/>
                <w:webHidden/>
              </w:rPr>
              <w:tab/>
            </w:r>
            <w:r w:rsidR="00263FCA">
              <w:rPr>
                <w:noProof/>
                <w:webHidden/>
              </w:rPr>
              <w:fldChar w:fldCharType="begin"/>
            </w:r>
            <w:r w:rsidR="00263FCA">
              <w:rPr>
                <w:noProof/>
                <w:webHidden/>
              </w:rPr>
              <w:instrText xml:space="preserve"> PAGEREF _Toc74041699 \h </w:instrText>
            </w:r>
            <w:r w:rsidR="00263FCA">
              <w:rPr>
                <w:noProof/>
                <w:webHidden/>
              </w:rPr>
            </w:r>
            <w:r w:rsidR="00263FCA">
              <w:rPr>
                <w:noProof/>
                <w:webHidden/>
              </w:rPr>
              <w:fldChar w:fldCharType="separate"/>
            </w:r>
            <w:r w:rsidR="00263FCA">
              <w:rPr>
                <w:noProof/>
                <w:webHidden/>
              </w:rPr>
              <w:t>1</w:t>
            </w:r>
            <w:r w:rsidR="00263FCA">
              <w:rPr>
                <w:noProof/>
                <w:webHidden/>
              </w:rPr>
              <w:fldChar w:fldCharType="end"/>
            </w:r>
          </w:hyperlink>
        </w:p>
        <w:p w14:paraId="0E7B2B64" w14:textId="540E42BD" w:rsidR="00263FCA" w:rsidRDefault="00471EE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4041700" w:history="1">
            <w:r w:rsidR="00263FCA" w:rsidRPr="00C30CA0">
              <w:rPr>
                <w:rStyle w:val="Hyperlink"/>
                <w:rFonts w:eastAsia="Calibri"/>
                <w:noProof/>
              </w:rPr>
              <w:t>Opening Insight Reports</w:t>
            </w:r>
            <w:r w:rsidR="00263FCA">
              <w:rPr>
                <w:noProof/>
                <w:webHidden/>
              </w:rPr>
              <w:tab/>
            </w:r>
            <w:r w:rsidR="00263FCA">
              <w:rPr>
                <w:noProof/>
                <w:webHidden/>
              </w:rPr>
              <w:fldChar w:fldCharType="begin"/>
            </w:r>
            <w:r w:rsidR="00263FCA">
              <w:rPr>
                <w:noProof/>
                <w:webHidden/>
              </w:rPr>
              <w:instrText xml:space="preserve"> PAGEREF _Toc74041700 \h </w:instrText>
            </w:r>
            <w:r w:rsidR="00263FCA">
              <w:rPr>
                <w:noProof/>
                <w:webHidden/>
              </w:rPr>
            </w:r>
            <w:r w:rsidR="00263FCA">
              <w:rPr>
                <w:noProof/>
                <w:webHidden/>
              </w:rPr>
              <w:fldChar w:fldCharType="separate"/>
            </w:r>
            <w:r w:rsidR="00263FCA">
              <w:rPr>
                <w:noProof/>
                <w:webHidden/>
              </w:rPr>
              <w:t>2</w:t>
            </w:r>
            <w:r w:rsidR="00263FCA">
              <w:rPr>
                <w:noProof/>
                <w:webHidden/>
              </w:rPr>
              <w:fldChar w:fldCharType="end"/>
            </w:r>
          </w:hyperlink>
        </w:p>
        <w:p w14:paraId="263C5EB1" w14:textId="5B7776C5" w:rsidR="00263FCA" w:rsidRDefault="00471EE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4041701" w:history="1">
            <w:r w:rsidR="00263FCA" w:rsidRPr="00C30CA0">
              <w:rPr>
                <w:rStyle w:val="Hyperlink"/>
                <w:noProof/>
              </w:rPr>
              <w:t>Saving and Running Excel Macros</w:t>
            </w:r>
            <w:r w:rsidR="00263FCA">
              <w:rPr>
                <w:noProof/>
                <w:webHidden/>
              </w:rPr>
              <w:tab/>
            </w:r>
            <w:r w:rsidR="00263FCA">
              <w:rPr>
                <w:noProof/>
                <w:webHidden/>
              </w:rPr>
              <w:fldChar w:fldCharType="begin"/>
            </w:r>
            <w:r w:rsidR="00263FCA">
              <w:rPr>
                <w:noProof/>
                <w:webHidden/>
              </w:rPr>
              <w:instrText xml:space="preserve"> PAGEREF _Toc74041701 \h </w:instrText>
            </w:r>
            <w:r w:rsidR="00263FCA">
              <w:rPr>
                <w:noProof/>
                <w:webHidden/>
              </w:rPr>
            </w:r>
            <w:r w:rsidR="00263FCA">
              <w:rPr>
                <w:noProof/>
                <w:webHidden/>
              </w:rPr>
              <w:fldChar w:fldCharType="separate"/>
            </w:r>
            <w:r w:rsidR="00263FCA">
              <w:rPr>
                <w:noProof/>
                <w:webHidden/>
              </w:rPr>
              <w:t>4</w:t>
            </w:r>
            <w:r w:rsidR="00263FCA">
              <w:rPr>
                <w:noProof/>
                <w:webHidden/>
              </w:rPr>
              <w:fldChar w:fldCharType="end"/>
            </w:r>
          </w:hyperlink>
        </w:p>
        <w:p w14:paraId="75096B16" w14:textId="62E4E85F" w:rsidR="00263FCA" w:rsidRDefault="00471E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4041702" w:history="1">
            <w:r w:rsidR="00263FCA" w:rsidRPr="00C30CA0">
              <w:rPr>
                <w:rStyle w:val="Hyperlink"/>
                <w:noProof/>
              </w:rPr>
              <w:t>Saving the Macro: One-time Process</w:t>
            </w:r>
            <w:r w:rsidR="00263FCA">
              <w:rPr>
                <w:noProof/>
                <w:webHidden/>
              </w:rPr>
              <w:tab/>
            </w:r>
            <w:r w:rsidR="00263FCA">
              <w:rPr>
                <w:noProof/>
                <w:webHidden/>
              </w:rPr>
              <w:fldChar w:fldCharType="begin"/>
            </w:r>
            <w:r w:rsidR="00263FCA">
              <w:rPr>
                <w:noProof/>
                <w:webHidden/>
              </w:rPr>
              <w:instrText xml:space="preserve"> PAGEREF _Toc74041702 \h </w:instrText>
            </w:r>
            <w:r w:rsidR="00263FCA">
              <w:rPr>
                <w:noProof/>
                <w:webHidden/>
              </w:rPr>
            </w:r>
            <w:r w:rsidR="00263FCA">
              <w:rPr>
                <w:noProof/>
                <w:webHidden/>
              </w:rPr>
              <w:fldChar w:fldCharType="separate"/>
            </w:r>
            <w:r w:rsidR="00263FCA">
              <w:rPr>
                <w:noProof/>
                <w:webHidden/>
              </w:rPr>
              <w:t>4</w:t>
            </w:r>
            <w:r w:rsidR="00263FCA">
              <w:rPr>
                <w:noProof/>
                <w:webHidden/>
              </w:rPr>
              <w:fldChar w:fldCharType="end"/>
            </w:r>
          </w:hyperlink>
        </w:p>
        <w:p w14:paraId="055E3371" w14:textId="1FB61DA4" w:rsidR="00263FCA" w:rsidRDefault="00471E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4041703" w:history="1">
            <w:r w:rsidR="00263FCA" w:rsidRPr="00C30CA0">
              <w:rPr>
                <w:rStyle w:val="Hyperlink"/>
                <w:noProof/>
              </w:rPr>
              <w:t>Step 1: Unhiding the Macro Folder</w:t>
            </w:r>
            <w:r w:rsidR="00263FCA">
              <w:rPr>
                <w:noProof/>
                <w:webHidden/>
              </w:rPr>
              <w:tab/>
            </w:r>
            <w:r w:rsidR="00263FCA">
              <w:rPr>
                <w:noProof/>
                <w:webHidden/>
              </w:rPr>
              <w:fldChar w:fldCharType="begin"/>
            </w:r>
            <w:r w:rsidR="00263FCA">
              <w:rPr>
                <w:noProof/>
                <w:webHidden/>
              </w:rPr>
              <w:instrText xml:space="preserve"> PAGEREF _Toc74041703 \h </w:instrText>
            </w:r>
            <w:r w:rsidR="00263FCA">
              <w:rPr>
                <w:noProof/>
                <w:webHidden/>
              </w:rPr>
            </w:r>
            <w:r w:rsidR="00263FCA">
              <w:rPr>
                <w:noProof/>
                <w:webHidden/>
              </w:rPr>
              <w:fldChar w:fldCharType="separate"/>
            </w:r>
            <w:r w:rsidR="00263FCA">
              <w:rPr>
                <w:noProof/>
                <w:webHidden/>
              </w:rPr>
              <w:t>4</w:t>
            </w:r>
            <w:r w:rsidR="00263FCA">
              <w:rPr>
                <w:noProof/>
                <w:webHidden/>
              </w:rPr>
              <w:fldChar w:fldCharType="end"/>
            </w:r>
          </w:hyperlink>
        </w:p>
        <w:p w14:paraId="09E820B0" w14:textId="1C8CDD10" w:rsidR="00263FCA" w:rsidRDefault="00471E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4041704" w:history="1">
            <w:r w:rsidR="00263FCA" w:rsidRPr="00C30CA0">
              <w:rPr>
                <w:rStyle w:val="Hyperlink"/>
                <w:noProof/>
              </w:rPr>
              <w:t>Step 2: Saving the Macro to your hard drive</w:t>
            </w:r>
            <w:r w:rsidR="00263FCA">
              <w:rPr>
                <w:noProof/>
                <w:webHidden/>
              </w:rPr>
              <w:tab/>
            </w:r>
            <w:r w:rsidR="00263FCA">
              <w:rPr>
                <w:noProof/>
                <w:webHidden/>
              </w:rPr>
              <w:fldChar w:fldCharType="begin"/>
            </w:r>
            <w:r w:rsidR="00263FCA">
              <w:rPr>
                <w:noProof/>
                <w:webHidden/>
              </w:rPr>
              <w:instrText xml:space="preserve"> PAGEREF _Toc74041704 \h </w:instrText>
            </w:r>
            <w:r w:rsidR="00263FCA">
              <w:rPr>
                <w:noProof/>
                <w:webHidden/>
              </w:rPr>
            </w:r>
            <w:r w:rsidR="00263FCA">
              <w:rPr>
                <w:noProof/>
                <w:webHidden/>
              </w:rPr>
              <w:fldChar w:fldCharType="separate"/>
            </w:r>
            <w:r w:rsidR="00263FCA">
              <w:rPr>
                <w:noProof/>
                <w:webHidden/>
              </w:rPr>
              <w:t>5</w:t>
            </w:r>
            <w:r w:rsidR="00263FCA">
              <w:rPr>
                <w:noProof/>
                <w:webHidden/>
              </w:rPr>
              <w:fldChar w:fldCharType="end"/>
            </w:r>
          </w:hyperlink>
        </w:p>
        <w:p w14:paraId="293AC0FA" w14:textId="2D2EF6DF" w:rsidR="00263FCA" w:rsidRDefault="00471E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4041705" w:history="1">
            <w:r w:rsidR="00263FCA" w:rsidRPr="00C30CA0">
              <w:rPr>
                <w:rStyle w:val="Hyperlink"/>
                <w:noProof/>
              </w:rPr>
              <w:t>Running the Macro</w:t>
            </w:r>
            <w:r w:rsidR="00263FCA">
              <w:rPr>
                <w:noProof/>
                <w:webHidden/>
              </w:rPr>
              <w:tab/>
            </w:r>
            <w:r w:rsidR="00263FCA">
              <w:rPr>
                <w:noProof/>
                <w:webHidden/>
              </w:rPr>
              <w:fldChar w:fldCharType="begin"/>
            </w:r>
            <w:r w:rsidR="00263FCA">
              <w:rPr>
                <w:noProof/>
                <w:webHidden/>
              </w:rPr>
              <w:instrText xml:space="preserve"> PAGEREF _Toc74041705 \h </w:instrText>
            </w:r>
            <w:r w:rsidR="00263FCA">
              <w:rPr>
                <w:noProof/>
                <w:webHidden/>
              </w:rPr>
            </w:r>
            <w:r w:rsidR="00263FCA">
              <w:rPr>
                <w:noProof/>
                <w:webHidden/>
              </w:rPr>
              <w:fldChar w:fldCharType="separate"/>
            </w:r>
            <w:r w:rsidR="00263FCA">
              <w:rPr>
                <w:noProof/>
                <w:webHidden/>
              </w:rPr>
              <w:t>6</w:t>
            </w:r>
            <w:r w:rsidR="00263FCA">
              <w:rPr>
                <w:noProof/>
                <w:webHidden/>
              </w:rPr>
              <w:fldChar w:fldCharType="end"/>
            </w:r>
          </w:hyperlink>
        </w:p>
        <w:p w14:paraId="4E0A03C5" w14:textId="16C2AAAA" w:rsidR="00263FCA" w:rsidRDefault="00471E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4041706" w:history="1">
            <w:r w:rsidR="00263FCA" w:rsidRPr="00C30CA0">
              <w:rPr>
                <w:rStyle w:val="Hyperlink"/>
                <w:noProof/>
              </w:rPr>
              <w:t>Step 3: Add the Developer Tab (if necessary)</w:t>
            </w:r>
            <w:r w:rsidR="00263FCA">
              <w:rPr>
                <w:noProof/>
                <w:webHidden/>
              </w:rPr>
              <w:tab/>
            </w:r>
            <w:r w:rsidR="00263FCA">
              <w:rPr>
                <w:noProof/>
                <w:webHidden/>
              </w:rPr>
              <w:fldChar w:fldCharType="begin"/>
            </w:r>
            <w:r w:rsidR="00263FCA">
              <w:rPr>
                <w:noProof/>
                <w:webHidden/>
              </w:rPr>
              <w:instrText xml:space="preserve"> PAGEREF _Toc74041706 \h </w:instrText>
            </w:r>
            <w:r w:rsidR="00263FCA">
              <w:rPr>
                <w:noProof/>
                <w:webHidden/>
              </w:rPr>
            </w:r>
            <w:r w:rsidR="00263FCA">
              <w:rPr>
                <w:noProof/>
                <w:webHidden/>
              </w:rPr>
              <w:fldChar w:fldCharType="separate"/>
            </w:r>
            <w:r w:rsidR="00263FCA">
              <w:rPr>
                <w:noProof/>
                <w:webHidden/>
              </w:rPr>
              <w:t>6</w:t>
            </w:r>
            <w:r w:rsidR="00263FCA">
              <w:rPr>
                <w:noProof/>
                <w:webHidden/>
              </w:rPr>
              <w:fldChar w:fldCharType="end"/>
            </w:r>
          </w:hyperlink>
        </w:p>
        <w:p w14:paraId="257BB490" w14:textId="31C96016" w:rsidR="00197EF0" w:rsidRDefault="00197EF0">
          <w:r>
            <w:rPr>
              <w:b/>
              <w:bCs/>
              <w:noProof/>
            </w:rPr>
            <w:fldChar w:fldCharType="end"/>
          </w:r>
        </w:p>
      </w:sdtContent>
    </w:sdt>
    <w:p w14:paraId="699BCF06" w14:textId="12DC7801" w:rsidR="00197EF0" w:rsidRDefault="00405A58" w:rsidP="003B7C40">
      <w:pPr>
        <w:pStyle w:val="Heading1"/>
      </w:pPr>
      <w:bookmarkStart w:id="2" w:name="_Toc74041698"/>
      <w:r>
        <w:t>Introduction</w:t>
      </w:r>
      <w:bookmarkEnd w:id="2"/>
    </w:p>
    <w:p w14:paraId="2EF47357" w14:textId="0CE25B6E" w:rsidR="00405A58" w:rsidRDefault="00405A58" w:rsidP="00405A58">
      <w:pPr>
        <w:spacing w:after="160" w:line="259" w:lineRule="auto"/>
        <w:ind w:left="360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405A58">
        <w:rPr>
          <w:rFonts w:ascii="Calibri" w:eastAsia="Calibri" w:hAnsi="Calibri" w:cs="Calibri"/>
          <w:color w:val="000000" w:themeColor="text1"/>
          <w:sz w:val="22"/>
          <w:szCs w:val="22"/>
        </w:rPr>
        <w:t>IRBNet Insight Report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s provide</w:t>
      </w:r>
      <w:r w:rsidRPr="00405A5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5172F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end user </w:t>
      </w:r>
      <w:r w:rsidRPr="00405A5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with a detailed set of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data </w:t>
      </w:r>
      <w:r w:rsidRPr="00405A5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extracts that give unique and timely views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of operations at all VHA sites that are online in IRBNet</w:t>
      </w:r>
      <w:r w:rsidRPr="00405A5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However, these reports can contain data that isn’t relevant to the user, and can be a bit difficult to read, so ORPP</w:t>
      </w:r>
      <w:r w:rsidR="005172FE">
        <w:rPr>
          <w:rFonts w:ascii="Calibri" w:eastAsia="Calibri" w:hAnsi="Calibri" w:cs="Calibri"/>
          <w:color w:val="000000" w:themeColor="text1"/>
          <w:sz w:val="22"/>
          <w:szCs w:val="22"/>
        </w:rPr>
        <w:t>&amp;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E has developed a series of Microsoft Excel macros that </w:t>
      </w:r>
      <w:r w:rsidR="005172F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reformat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the reports</w:t>
      </w:r>
      <w:r w:rsidR="005172F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into a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more</w:t>
      </w:r>
      <w:r w:rsidR="005172F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user friendly format.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44B921DC" w14:textId="680485CA" w:rsidR="00405A58" w:rsidRDefault="00405A58" w:rsidP="00405A58">
      <w:pPr>
        <w:pStyle w:val="Heading1"/>
        <w:rPr>
          <w:rFonts w:eastAsia="Calibri"/>
        </w:rPr>
      </w:pPr>
      <w:bookmarkStart w:id="3" w:name="_Toc74041699"/>
      <w:r>
        <w:rPr>
          <w:rFonts w:eastAsia="Calibri"/>
        </w:rPr>
        <w:t>Accessing Insight Reports</w:t>
      </w:r>
      <w:bookmarkEnd w:id="3"/>
    </w:p>
    <w:p w14:paraId="108D82CF" w14:textId="7F9FB48F" w:rsidR="00405A58" w:rsidRDefault="00405A58" w:rsidP="00405A58">
      <w:pPr>
        <w:spacing w:after="160" w:line="259" w:lineRule="auto"/>
        <w:ind w:left="360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405A58">
        <w:rPr>
          <w:rFonts w:ascii="Calibri" w:eastAsia="Calibri" w:hAnsi="Calibri" w:cs="Calibri"/>
          <w:color w:val="000000" w:themeColor="text1"/>
          <w:sz w:val="22"/>
          <w:szCs w:val="22"/>
        </w:rPr>
        <w:t>Insight Reports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are delivered via email at regular </w:t>
      </w:r>
      <w:proofErr w:type="gramStart"/>
      <w:r>
        <w:rPr>
          <w:rFonts w:ascii="Calibri" w:eastAsia="Calibri" w:hAnsi="Calibri" w:cs="Calibri"/>
          <w:color w:val="000000" w:themeColor="text1"/>
          <w:sz w:val="22"/>
          <w:szCs w:val="22"/>
        </w:rPr>
        <w:t>intervals, and</w:t>
      </w:r>
      <w:proofErr w:type="gram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cover a wide variety of data related to VHA research projects. IRBNet has created a guide (embedded below) that summarizes each of the reports they can provide. To receive these reports, </w:t>
      </w:r>
      <w:r w:rsidR="005172FE">
        <w:rPr>
          <w:rFonts w:ascii="Calibri" w:eastAsia="Calibri" w:hAnsi="Calibri" w:cs="Calibri"/>
          <w:color w:val="000000" w:themeColor="text1"/>
          <w:sz w:val="22"/>
          <w:szCs w:val="22"/>
        </w:rPr>
        <w:t>IRB Net Support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at </w:t>
      </w:r>
      <w:r w:rsidR="005172FE">
        <w:rPr>
          <w:rStyle w:val="Hyperlink"/>
          <w:rFonts w:ascii="Calibri" w:eastAsia="Calibri" w:hAnsi="Calibri" w:cs="Calibri"/>
          <w:sz w:val="22"/>
          <w:szCs w:val="22"/>
        </w:rPr>
        <w:t xml:space="preserve"> gov</w:t>
      </w:r>
      <w:hyperlink r:id="rId15" w:history="1">
        <w:r w:rsidR="00351039" w:rsidRPr="00351039">
          <w:rPr>
            <w:rStyle w:val="Hyperlink"/>
            <w:rFonts w:ascii="Calibri" w:eastAsia="Calibri" w:hAnsi="Calibri" w:cs="Calibri"/>
            <w:sz w:val="22"/>
            <w:szCs w:val="22"/>
          </w:rPr>
          <w:t>support@IRBNet.org</w:t>
        </w:r>
      </w:hyperlink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let </w:t>
      </w:r>
      <w:r w:rsidR="005172F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them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know which reports you’d like delivered, and how often you’d like to receive them (daily, weekly, monthly, etc.).</w:t>
      </w:r>
    </w:p>
    <w:p w14:paraId="3FA4B256" w14:textId="5AD8EFFF" w:rsidR="0007382B" w:rsidRDefault="00514242" w:rsidP="00405A58">
      <w:pPr>
        <w:spacing w:after="160" w:line="259" w:lineRule="auto"/>
        <w:ind w:left="360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object w:dxaOrig="1562" w:dyaOrig="1001" w14:anchorId="1ECF36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1pt;height:50.05pt" o:ole="">
            <v:imagedata r:id="rId16" o:title=""/>
          </v:shape>
          <o:OLEObject Type="Embed" ProgID="AcroExch.Document.DC" ShapeID="_x0000_i1025" DrawAspect="Icon" ObjectID="_1685188146" r:id="rId17"/>
        </w:object>
      </w:r>
    </w:p>
    <w:p w14:paraId="65D0E640" w14:textId="77777777" w:rsidR="008121D5" w:rsidRDefault="008121D5">
      <w:pPr>
        <w:rPr>
          <w:rFonts w:eastAsia="Calibri"/>
          <w:b/>
          <w:color w:val="1E2085"/>
          <w:sz w:val="32"/>
          <w:szCs w:val="32"/>
        </w:rPr>
      </w:pPr>
      <w:r>
        <w:rPr>
          <w:rFonts w:eastAsia="Calibri"/>
        </w:rPr>
        <w:br w:type="page"/>
      </w:r>
    </w:p>
    <w:p w14:paraId="7E0E89E2" w14:textId="40B473F2" w:rsidR="0007382B" w:rsidRDefault="0007382B" w:rsidP="0007382B">
      <w:pPr>
        <w:pStyle w:val="Heading1"/>
        <w:rPr>
          <w:rFonts w:eastAsia="Calibri"/>
        </w:rPr>
      </w:pPr>
      <w:bookmarkStart w:id="4" w:name="_Toc74041700"/>
      <w:r>
        <w:rPr>
          <w:rFonts w:eastAsia="Calibri"/>
        </w:rPr>
        <w:lastRenderedPageBreak/>
        <w:t>Opening Insight Reports</w:t>
      </w:r>
      <w:bookmarkEnd w:id="4"/>
    </w:p>
    <w:p w14:paraId="439DF780" w14:textId="4F0501B1" w:rsidR="003A092F" w:rsidRDefault="0007382B" w:rsidP="0007382B">
      <w:pPr>
        <w:spacing w:after="160" w:line="259" w:lineRule="auto"/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IRBNet Insight Reports are delivered as a zipped file; </w:t>
      </w:r>
      <w:proofErr w:type="gramStart"/>
      <w:r>
        <w:rPr>
          <w:rFonts w:ascii="Calibri" w:eastAsia="Calibri" w:hAnsi="Calibri" w:cs="Calibri"/>
          <w:sz w:val="22"/>
          <w:szCs w:val="22"/>
        </w:rPr>
        <w:t>however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for security purposes they are delivered in .</w:t>
      </w:r>
      <w:proofErr w:type="spellStart"/>
      <w:r>
        <w:rPr>
          <w:rFonts w:ascii="Calibri" w:eastAsia="Calibri" w:hAnsi="Calibri" w:cs="Calibri"/>
          <w:sz w:val="22"/>
          <w:szCs w:val="22"/>
        </w:rPr>
        <w:t>zzz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file format to </w:t>
      </w:r>
      <w:r w:rsidR="005172FE">
        <w:rPr>
          <w:rFonts w:ascii="Calibri" w:eastAsia="Calibri" w:hAnsi="Calibri" w:cs="Calibri"/>
          <w:sz w:val="22"/>
          <w:szCs w:val="22"/>
        </w:rPr>
        <w:t>your email</w:t>
      </w:r>
      <w:r>
        <w:rPr>
          <w:rFonts w:ascii="Calibri" w:eastAsia="Calibri" w:hAnsi="Calibri" w:cs="Calibri"/>
          <w:sz w:val="22"/>
          <w:szCs w:val="22"/>
        </w:rPr>
        <w:t>.</w:t>
      </w:r>
      <w:r w:rsidR="003A092F">
        <w:rPr>
          <w:rFonts w:ascii="Calibri" w:eastAsia="Calibri" w:hAnsi="Calibri" w:cs="Calibri"/>
          <w:sz w:val="22"/>
          <w:szCs w:val="22"/>
        </w:rPr>
        <w:t xml:space="preserve"> </w:t>
      </w:r>
      <w:r w:rsidR="005172FE">
        <w:rPr>
          <w:rFonts w:ascii="Calibri" w:eastAsia="Calibri" w:hAnsi="Calibri" w:cs="Calibri"/>
          <w:sz w:val="22"/>
          <w:szCs w:val="22"/>
        </w:rPr>
        <w:t>Y</w:t>
      </w:r>
      <w:r w:rsidR="003A092F">
        <w:rPr>
          <w:rFonts w:ascii="Calibri" w:eastAsia="Calibri" w:hAnsi="Calibri" w:cs="Calibri"/>
          <w:sz w:val="22"/>
          <w:szCs w:val="22"/>
        </w:rPr>
        <w:t>ou</w:t>
      </w:r>
      <w:r w:rsidR="005172FE">
        <w:rPr>
          <w:rFonts w:ascii="Calibri" w:eastAsia="Calibri" w:hAnsi="Calibri" w:cs="Calibri"/>
          <w:sz w:val="22"/>
          <w:szCs w:val="22"/>
        </w:rPr>
        <w:t xml:space="preserve"> will</w:t>
      </w:r>
      <w:r w:rsidR="003A092F">
        <w:rPr>
          <w:rFonts w:ascii="Calibri" w:eastAsia="Calibri" w:hAnsi="Calibri" w:cs="Calibri"/>
          <w:sz w:val="22"/>
          <w:szCs w:val="22"/>
        </w:rPr>
        <w:t xml:space="preserve"> need to save the file in the .zip format</w:t>
      </w:r>
      <w:r w:rsidR="00351039">
        <w:rPr>
          <w:rFonts w:ascii="Calibri" w:eastAsia="Calibri" w:hAnsi="Calibri" w:cs="Calibri"/>
          <w:sz w:val="22"/>
          <w:szCs w:val="22"/>
        </w:rPr>
        <w:t xml:space="preserve"> before opening</w:t>
      </w:r>
      <w:r w:rsidR="003A092F">
        <w:rPr>
          <w:rFonts w:ascii="Calibri" w:eastAsia="Calibri" w:hAnsi="Calibri" w:cs="Calibri"/>
          <w:sz w:val="22"/>
          <w:szCs w:val="22"/>
        </w:rPr>
        <w:t>.</w:t>
      </w:r>
    </w:p>
    <w:p w14:paraId="106930DB" w14:textId="61198AA4" w:rsidR="003A092F" w:rsidRDefault="003A092F" w:rsidP="008121D5">
      <w:pPr>
        <w:rPr>
          <w:rFonts w:ascii="Calibri" w:eastAsia="Calibri" w:hAnsi="Calibri" w:cs="Calibri"/>
          <w:sz w:val="22"/>
          <w:szCs w:val="22"/>
        </w:rPr>
      </w:pPr>
    </w:p>
    <w:p w14:paraId="1B84657C" w14:textId="234AAAA3" w:rsidR="0007382B" w:rsidRDefault="003A092F" w:rsidP="003A092F">
      <w:pPr>
        <w:pStyle w:val="ListParagraph"/>
        <w:numPr>
          <w:ilvl w:val="0"/>
          <w:numId w:val="26"/>
        </w:num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 w:rsidRPr="003A092F">
        <w:rPr>
          <w:rFonts w:ascii="Calibri" w:eastAsia="Calibri" w:hAnsi="Calibri" w:cs="Calibri"/>
          <w:sz w:val="22"/>
          <w:szCs w:val="22"/>
        </w:rPr>
        <w:t>In Outlook, select the dropdown menu next to the filename and click on “Save As”</w:t>
      </w:r>
      <w:r w:rsidR="0007382B" w:rsidRPr="003A092F">
        <w:rPr>
          <w:rFonts w:ascii="Calibri" w:eastAsia="Calibri" w:hAnsi="Calibri" w:cs="Calibri"/>
          <w:sz w:val="22"/>
          <w:szCs w:val="22"/>
        </w:rPr>
        <w:t xml:space="preserve"> </w:t>
      </w:r>
    </w:p>
    <w:p w14:paraId="1A3C0AD6" w14:textId="5D64B457" w:rsidR="003A092F" w:rsidRDefault="003A092F" w:rsidP="003A092F">
      <w:pPr>
        <w:pStyle w:val="ListParagraph"/>
        <w:spacing w:after="160" w:line="259" w:lineRule="auto"/>
        <w:ind w:left="1080"/>
        <w:rPr>
          <w:rFonts w:ascii="Calibri" w:eastAsia="Calibri" w:hAnsi="Calibri" w:cs="Calibri"/>
          <w:sz w:val="22"/>
          <w:szCs w:val="22"/>
        </w:rPr>
      </w:pPr>
      <w:r w:rsidRPr="003A092F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520B5819" wp14:editId="604FCF91">
            <wp:extent cx="3600953" cy="3267531"/>
            <wp:effectExtent l="152400" t="114300" r="152400" b="142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3267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674FC2" w14:textId="12A84C9F" w:rsidR="003A092F" w:rsidRDefault="003A092F" w:rsidP="003A092F">
      <w:pPr>
        <w:pStyle w:val="ListParagraph"/>
        <w:spacing w:after="160" w:line="259" w:lineRule="auto"/>
        <w:ind w:left="1080"/>
        <w:rPr>
          <w:rFonts w:ascii="Calibri" w:eastAsia="Calibri" w:hAnsi="Calibri" w:cs="Calibri"/>
          <w:sz w:val="22"/>
          <w:szCs w:val="22"/>
        </w:rPr>
      </w:pPr>
    </w:p>
    <w:p w14:paraId="4FE04750" w14:textId="3168259D" w:rsidR="005172FE" w:rsidRDefault="005172FE" w:rsidP="00FA061F">
      <w:pPr>
        <w:pStyle w:val="ListParagraph"/>
        <w:spacing w:after="160" w:line="259" w:lineRule="auto"/>
        <w:ind w:left="1080"/>
        <w:rPr>
          <w:rFonts w:ascii="Calibri" w:eastAsia="Calibri" w:hAnsi="Calibri" w:cs="Calibri"/>
          <w:sz w:val="22"/>
          <w:szCs w:val="22"/>
        </w:rPr>
      </w:pPr>
    </w:p>
    <w:p w14:paraId="463E8C3C" w14:textId="5FF0B2C2" w:rsidR="00441E32" w:rsidRDefault="00441E32" w:rsidP="00441E32">
      <w:pPr>
        <w:pStyle w:val="ListParagraph"/>
        <w:numPr>
          <w:ilvl w:val="0"/>
          <w:numId w:val="26"/>
        </w:num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Change the file extension from </w:t>
      </w:r>
      <w:proofErr w:type="gramStart"/>
      <w:r w:rsidR="00351039">
        <w:rPr>
          <w:rFonts w:ascii="Calibri" w:eastAsia="Calibri" w:hAnsi="Calibri" w:cs="Calibri"/>
          <w:sz w:val="22"/>
          <w:szCs w:val="22"/>
        </w:rPr>
        <w:t>“</w:t>
      </w:r>
      <w:r>
        <w:rPr>
          <w:rFonts w:ascii="Calibri" w:eastAsia="Calibri" w:hAnsi="Calibri" w:cs="Calibri"/>
          <w:sz w:val="22"/>
          <w:szCs w:val="22"/>
        </w:rPr>
        <w:t>.</w:t>
      </w:r>
      <w:proofErr w:type="spellStart"/>
      <w:r>
        <w:rPr>
          <w:rFonts w:ascii="Calibri" w:eastAsia="Calibri" w:hAnsi="Calibri" w:cs="Calibri"/>
          <w:sz w:val="22"/>
          <w:szCs w:val="22"/>
        </w:rPr>
        <w:t>zzz</w:t>
      </w:r>
      <w:proofErr w:type="spellEnd"/>
      <w:proofErr w:type="gramEnd"/>
      <w:r w:rsidR="00351039">
        <w:rPr>
          <w:rFonts w:ascii="Calibri" w:eastAsia="Calibri" w:hAnsi="Calibri" w:cs="Calibri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 xml:space="preserve"> to </w:t>
      </w:r>
      <w:r w:rsidR="00351039">
        <w:rPr>
          <w:rFonts w:ascii="Calibri" w:eastAsia="Calibri" w:hAnsi="Calibri" w:cs="Calibri"/>
          <w:sz w:val="22"/>
          <w:szCs w:val="22"/>
        </w:rPr>
        <w:t>“</w:t>
      </w:r>
      <w:r>
        <w:rPr>
          <w:rFonts w:ascii="Calibri" w:eastAsia="Calibri" w:hAnsi="Calibri" w:cs="Calibri"/>
          <w:sz w:val="22"/>
          <w:szCs w:val="22"/>
        </w:rPr>
        <w:t>.zip</w:t>
      </w:r>
      <w:r w:rsidR="00351039">
        <w:rPr>
          <w:rFonts w:ascii="Calibri" w:eastAsia="Calibri" w:hAnsi="Calibri" w:cs="Calibri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. In the “Save as Type” field, select the dropdown menu and choose “All Files.” See the two screenshots for the before and after.</w:t>
      </w:r>
    </w:p>
    <w:p w14:paraId="5A60A24A" w14:textId="6C495385" w:rsidR="00441E32" w:rsidRPr="00441E32" w:rsidRDefault="00441E32" w:rsidP="00441E32">
      <w:pPr>
        <w:spacing w:after="160" w:line="259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0D6E61E7" w14:textId="23D62BEB" w:rsidR="00441E32" w:rsidRPr="00441E32" w:rsidRDefault="00351039" w:rsidP="008121D5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441E32">
        <w:rPr>
          <w:rFonts w:eastAsia="Calibr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44C572" wp14:editId="5E2AAA3D">
            <wp:simplePos x="0" y="0"/>
            <wp:positionH relativeFrom="margin">
              <wp:align>left</wp:align>
            </wp:positionH>
            <wp:positionV relativeFrom="paragraph">
              <wp:posOffset>2463943</wp:posOffset>
            </wp:positionV>
            <wp:extent cx="6267450" cy="1829435"/>
            <wp:effectExtent l="133350" t="114300" r="133350" b="170815"/>
            <wp:wrapTopAndBottom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92"/>
                    <a:stretch/>
                  </pic:blipFill>
                  <pic:spPr bwMode="auto">
                    <a:xfrm>
                      <a:off x="0" y="0"/>
                      <a:ext cx="6267450" cy="1829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E32" w:rsidRPr="00441E32">
        <w:rPr>
          <w:rFonts w:ascii="Calibri" w:eastAsia="Calibri" w:hAnsi="Calibri" w:cs="Calibri"/>
          <w:color w:val="000000" w:themeColor="text1"/>
          <w:sz w:val="22"/>
          <w:szCs w:val="22"/>
        </w:rPr>
        <w:t>Your</w:t>
      </w:r>
      <w:r w:rsidR="00441E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file should now be saved as a .zip file; simply open the file to view the Excel files that contain the Insight Report data.</w:t>
      </w:r>
    </w:p>
    <w:p w14:paraId="0682EB8A" w14:textId="6A5FA857" w:rsidR="00351039" w:rsidRDefault="00351039">
      <w:pPr>
        <w:rPr>
          <w:rFonts w:eastAsia="Calibri"/>
          <w:noProof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47D9257" wp14:editId="6AEA6CB5">
            <wp:simplePos x="0" y="0"/>
            <wp:positionH relativeFrom="margin">
              <wp:posOffset>105674</wp:posOffset>
            </wp:positionH>
            <wp:positionV relativeFrom="paragraph">
              <wp:posOffset>292340</wp:posOffset>
            </wp:positionV>
            <wp:extent cx="6262370" cy="1539240"/>
            <wp:effectExtent l="114300" t="114300" r="100330" b="137160"/>
            <wp:wrapTopAndBottom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56"/>
                    <a:stretch/>
                  </pic:blipFill>
                  <pic:spPr bwMode="auto">
                    <a:xfrm>
                      <a:off x="0" y="0"/>
                      <a:ext cx="6262370" cy="1539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5" w:name="TOC"/>
    <w:bookmarkEnd w:id="5"/>
    <w:p w14:paraId="0E39EB3A" w14:textId="0E1ED306" w:rsidR="008121D5" w:rsidRDefault="00263FCA">
      <w:r>
        <w:fldChar w:fldCharType="begin"/>
      </w:r>
      <w:r>
        <w:instrText xml:space="preserve"> HYPERLINK  \l "_top" </w:instrText>
      </w:r>
      <w:r>
        <w:fldChar w:fldCharType="separate"/>
      </w:r>
      <w:r w:rsidRPr="00263FCA">
        <w:rPr>
          <w:rStyle w:val="Hyperlink"/>
        </w:rPr>
        <w:t>Back to Top</w:t>
      </w:r>
      <w:r>
        <w:fldChar w:fldCharType="end"/>
      </w:r>
    </w:p>
    <w:p w14:paraId="662B5B04" w14:textId="1BF6919A" w:rsidR="00263FCA" w:rsidRDefault="00263FCA">
      <w:pPr>
        <w:rPr>
          <w:b/>
          <w:color w:val="1E2085"/>
          <w:sz w:val="32"/>
          <w:szCs w:val="32"/>
        </w:rPr>
      </w:pPr>
      <w:r>
        <w:rPr>
          <w:b/>
          <w:color w:val="1E2085"/>
          <w:sz w:val="32"/>
          <w:szCs w:val="32"/>
        </w:rPr>
        <w:br w:type="page"/>
      </w:r>
    </w:p>
    <w:p w14:paraId="5D3C8F3E" w14:textId="77777777" w:rsidR="00263FCA" w:rsidRDefault="00263FCA">
      <w:pPr>
        <w:rPr>
          <w:b/>
          <w:color w:val="1E2085"/>
          <w:sz w:val="32"/>
          <w:szCs w:val="32"/>
        </w:rPr>
      </w:pPr>
    </w:p>
    <w:p w14:paraId="4D852389" w14:textId="1A1E0F34" w:rsidR="006F27BF" w:rsidRDefault="00441E32" w:rsidP="003B7C40">
      <w:pPr>
        <w:pStyle w:val="Heading1"/>
        <w:rPr>
          <w:rFonts w:ascii="Calibri Light" w:eastAsia="Calibri Light" w:hAnsi="Calibri Light" w:cs="Calibri Light"/>
          <w:bCs/>
          <w:color w:val="1E2085" w:themeColor="accent2"/>
        </w:rPr>
      </w:pPr>
      <w:bookmarkStart w:id="6" w:name="_Toc74041701"/>
      <w:r w:rsidRPr="003B7C40">
        <w:t>Saving and Runn</w:t>
      </w:r>
      <w:r w:rsidR="006F27BF" w:rsidRPr="003B7C40">
        <w:t xml:space="preserve">ing </w:t>
      </w:r>
      <w:r w:rsidR="12CD1112" w:rsidRPr="003B7C40">
        <w:t xml:space="preserve">Excel </w:t>
      </w:r>
      <w:r w:rsidR="006F27BF" w:rsidRPr="003B7C40">
        <w:t>Macros</w:t>
      </w:r>
      <w:bookmarkEnd w:id="6"/>
    </w:p>
    <w:p w14:paraId="6F32A64B" w14:textId="05226F47" w:rsidR="00BB5C0C" w:rsidRDefault="00471EE9" w:rsidP="37D9FD30">
      <w:pPr>
        <w:pStyle w:val="Heading4"/>
      </w:pPr>
      <w:r>
        <w:pict w14:anchorId="1513BD27">
          <v:rect id="_x0000_i1026" style="width:0;height:1.5pt" o:hralign="center" o:hrstd="t" o:hr="t" fillcolor="#a0a0a0" stroked="f"/>
        </w:pict>
      </w:r>
    </w:p>
    <w:p w14:paraId="4B9C0097" w14:textId="7B9A72CA" w:rsidR="6E480B15" w:rsidRDefault="6E480B15" w:rsidP="00197EF0">
      <w:pPr>
        <w:pStyle w:val="Heading2"/>
        <w:rPr>
          <w:rFonts w:ascii="Arial Black" w:hAnsi="Arial Black"/>
          <w:bCs/>
          <w:sz w:val="32"/>
          <w:szCs w:val="32"/>
        </w:rPr>
      </w:pPr>
      <w:bookmarkStart w:id="7" w:name="_Toc74041702"/>
      <w:r>
        <w:t>Saving the Macro: One-time Process</w:t>
      </w:r>
      <w:bookmarkEnd w:id="7"/>
    </w:p>
    <w:p w14:paraId="0008D08E" w14:textId="489389DB" w:rsidR="6E480B15" w:rsidRDefault="6E480B15" w:rsidP="003B7C40">
      <w:pPr>
        <w:spacing w:after="160" w:line="259" w:lineRule="auto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7D9FD30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Steps 1 and 2 only need to be completed once.</w:t>
      </w:r>
    </w:p>
    <w:p w14:paraId="0BD93D58" w14:textId="2CF1D7C6" w:rsidR="31ED73FC" w:rsidRDefault="6C83E629" w:rsidP="00197EF0">
      <w:pPr>
        <w:pStyle w:val="Heading3"/>
        <w:rPr>
          <w:rFonts w:ascii="Arial Black" w:hAnsi="Arial Black"/>
          <w:color w:val="3F1235" w:themeColor="accent1" w:themeShade="80"/>
        </w:rPr>
      </w:pPr>
      <w:bookmarkStart w:id="8" w:name="_Toc74041703"/>
      <w:r w:rsidRPr="6C83E629">
        <w:t>Step 1: Unhiding the Macro Folder</w:t>
      </w:r>
      <w:bookmarkEnd w:id="8"/>
    </w:p>
    <w:p w14:paraId="5E3258EB" w14:textId="460B5AFA" w:rsidR="6C83E629" w:rsidRDefault="6C83E629" w:rsidP="00AF5C11">
      <w:pPr>
        <w:spacing w:after="160" w:line="259" w:lineRule="auto"/>
      </w:pPr>
    </w:p>
    <w:p w14:paraId="0B0FEEB2" w14:textId="1D738EEF" w:rsidR="00027CA6" w:rsidRDefault="00027CA6" w:rsidP="00E35AEC">
      <w:pPr>
        <w:pStyle w:val="ListParagraph"/>
        <w:numPr>
          <w:ilvl w:val="0"/>
          <w:numId w:val="21"/>
        </w:num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AF131F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Open File Explorer.  It should be pinned to the bottom menu of your screen, and the icon looks like this:  </w:t>
      </w:r>
      <w:r>
        <w:rPr>
          <w:noProof/>
        </w:rPr>
        <w:drawing>
          <wp:inline distT="0" distB="0" distL="0" distR="0" wp14:anchorId="0ED0191C" wp14:editId="7A784141">
            <wp:extent cx="189230" cy="189230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4A82" w14:textId="1BDB3862" w:rsidR="00E35AEC" w:rsidRDefault="6C83E629" w:rsidP="00E35AEC">
      <w:pPr>
        <w:pStyle w:val="ListParagraph"/>
        <w:numPr>
          <w:ilvl w:val="0"/>
          <w:numId w:val="21"/>
        </w:num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1422083">
        <w:rPr>
          <w:rFonts w:ascii="Calibri" w:eastAsia="Calibri" w:hAnsi="Calibri" w:cs="Calibri"/>
          <w:color w:val="000000" w:themeColor="text1"/>
          <w:sz w:val="22"/>
          <w:szCs w:val="22"/>
        </w:rPr>
        <w:t>In File Explorer</w:t>
      </w:r>
      <w:r w:rsidRPr="004457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navigate to the top menu and choose the </w:t>
      </w:r>
      <w:r w:rsidRPr="0044570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View </w:t>
      </w:r>
      <w:r w:rsidRPr="004457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tab. </w:t>
      </w:r>
    </w:p>
    <w:p w14:paraId="2F6B272F" w14:textId="213C814A" w:rsidR="6C83E629" w:rsidRPr="00E35AEC" w:rsidRDefault="005172FE" w:rsidP="3D34280A">
      <w:pPr>
        <w:pStyle w:val="ListParagraph"/>
        <w:numPr>
          <w:ilvl w:val="0"/>
          <w:numId w:val="21"/>
        </w:num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C8B979C" wp14:editId="65C6B322">
            <wp:simplePos x="0" y="0"/>
            <wp:positionH relativeFrom="column">
              <wp:posOffset>541200</wp:posOffset>
            </wp:positionH>
            <wp:positionV relativeFrom="paragraph">
              <wp:posOffset>415027</wp:posOffset>
            </wp:positionV>
            <wp:extent cx="5987415" cy="1634490"/>
            <wp:effectExtent l="133350" t="114300" r="127635" b="156210"/>
            <wp:wrapTopAndBottom/>
            <wp:docPr id="1383026179" name="Picture 35115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150731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3301" b="19812"/>
                    <a:stretch/>
                  </pic:blipFill>
                  <pic:spPr bwMode="auto">
                    <a:xfrm>
                      <a:off x="0" y="0"/>
                      <a:ext cx="5987415" cy="163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C83E629" w:rsidRPr="565D470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Check </w:t>
      </w:r>
      <w:r w:rsidR="00AF5C11" w:rsidRPr="565D470A">
        <w:rPr>
          <w:rFonts w:ascii="Calibri" w:eastAsia="Calibri" w:hAnsi="Calibri" w:cs="Calibri"/>
          <w:color w:val="000000" w:themeColor="text1"/>
          <w:sz w:val="22"/>
          <w:szCs w:val="22"/>
        </w:rPr>
        <w:t>the “</w:t>
      </w:r>
      <w:r w:rsidR="00AF5C11" w:rsidRPr="565D470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Hidden</w:t>
      </w:r>
      <w:r w:rsidR="6C83E629" w:rsidRPr="565D470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Items” </w:t>
      </w:r>
      <w:r w:rsidR="6C83E629" w:rsidRPr="565D470A">
        <w:rPr>
          <w:rFonts w:ascii="Calibri" w:eastAsia="Calibri" w:hAnsi="Calibri" w:cs="Calibri"/>
          <w:color w:val="000000" w:themeColor="text1"/>
          <w:sz w:val="22"/>
          <w:szCs w:val="22"/>
        </w:rPr>
        <w:t>checkbox if it isn’t checked already, as in the below screenshot.</w:t>
      </w:r>
    </w:p>
    <w:p w14:paraId="4B1E0F55" w14:textId="4A68C088" w:rsidR="00217816" w:rsidRDefault="00217816" w:rsidP="6C83E629">
      <w:pPr>
        <w:rPr>
          <w:noProof/>
        </w:rPr>
      </w:pPr>
    </w:p>
    <w:p w14:paraId="2468A3E2" w14:textId="509FE5B7" w:rsidR="31ED73FC" w:rsidRDefault="31ED73FC" w:rsidP="008121D5">
      <w:pPr>
        <w:rPr>
          <w:rFonts w:ascii="Calibri" w:eastAsia="Calibri" w:hAnsi="Calibri" w:cs="Calibri"/>
          <w:color w:val="000000" w:themeColor="text1"/>
        </w:rPr>
      </w:pPr>
    </w:p>
    <w:p w14:paraId="251CCA1F" w14:textId="643B3690" w:rsidR="31ED73FC" w:rsidRDefault="00471EE9" w:rsidP="31ED73FC">
      <w:hyperlink w:anchor="_top" w:history="1">
        <w:r w:rsidR="00263FCA" w:rsidRPr="00263FCA">
          <w:rPr>
            <w:rStyle w:val="Hyperlink"/>
          </w:rPr>
          <w:t>Back to Top</w:t>
        </w:r>
      </w:hyperlink>
      <w:r w:rsidR="31ED73FC">
        <w:br w:type="page"/>
      </w:r>
    </w:p>
    <w:p w14:paraId="32ECC1B8" w14:textId="707E6509" w:rsidR="00C258F8" w:rsidRDefault="6C83E629" w:rsidP="00197EF0">
      <w:pPr>
        <w:pStyle w:val="Heading3"/>
        <w:rPr>
          <w:rFonts w:ascii="Arial Black" w:hAnsi="Arial Black"/>
          <w:color w:val="3F1235" w:themeColor="accent1" w:themeShade="80"/>
        </w:rPr>
      </w:pPr>
      <w:bookmarkStart w:id="9" w:name="_Toc74041704"/>
      <w:r w:rsidRPr="6C83E629">
        <w:lastRenderedPageBreak/>
        <w:t>Step 2: Saving the Macro to your hard drive</w:t>
      </w:r>
      <w:bookmarkEnd w:id="9"/>
    </w:p>
    <w:p w14:paraId="0FC11CDC" w14:textId="6BED952E" w:rsidR="00E35AEC" w:rsidRDefault="6C83E629" w:rsidP="00E35AEC">
      <w:pPr>
        <w:pStyle w:val="ListParagraph"/>
        <w:numPr>
          <w:ilvl w:val="0"/>
          <w:numId w:val="22"/>
        </w:num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5D470A">
        <w:rPr>
          <w:rFonts w:ascii="Calibri" w:eastAsia="Calibri" w:hAnsi="Calibri" w:cs="Calibri"/>
          <w:color w:val="000000" w:themeColor="text1"/>
        </w:rPr>
        <w:t xml:space="preserve">Navigate to the </w:t>
      </w:r>
      <w:proofErr w:type="gramStart"/>
      <w:r w:rsidRPr="565D470A">
        <w:rPr>
          <w:rFonts w:ascii="Calibri" w:eastAsia="Calibri" w:hAnsi="Calibri" w:cs="Calibri"/>
          <w:b/>
          <w:bCs/>
          <w:color w:val="000000" w:themeColor="text1"/>
        </w:rPr>
        <w:t>C:\Users\[</w:t>
      </w:r>
      <w:proofErr w:type="gramEnd"/>
      <w:r w:rsidRPr="565D470A">
        <w:rPr>
          <w:rFonts w:ascii="Calibri" w:eastAsia="Calibri" w:hAnsi="Calibri" w:cs="Calibri"/>
          <w:b/>
          <w:bCs/>
          <w:color w:val="000000" w:themeColor="text1"/>
        </w:rPr>
        <w:t>Your username]\</w:t>
      </w:r>
      <w:proofErr w:type="spellStart"/>
      <w:r w:rsidRPr="565D470A">
        <w:rPr>
          <w:rFonts w:ascii="Calibri" w:eastAsia="Calibri" w:hAnsi="Calibri" w:cs="Calibri"/>
          <w:b/>
          <w:bCs/>
          <w:color w:val="000000" w:themeColor="text1"/>
        </w:rPr>
        <w:t>AppData</w:t>
      </w:r>
      <w:proofErr w:type="spellEnd"/>
      <w:r w:rsidRPr="565D470A">
        <w:rPr>
          <w:rFonts w:ascii="Calibri" w:eastAsia="Calibri" w:hAnsi="Calibri" w:cs="Calibri"/>
          <w:b/>
          <w:bCs/>
          <w:color w:val="000000" w:themeColor="text1"/>
        </w:rPr>
        <w:t>\Roaming\Microsoft\Excel\XLSTART</w:t>
      </w:r>
      <w:r w:rsidRPr="565D470A">
        <w:rPr>
          <w:rFonts w:ascii="Calibri" w:eastAsia="Calibri" w:hAnsi="Calibri" w:cs="Calibri"/>
          <w:color w:val="000000" w:themeColor="text1"/>
        </w:rPr>
        <w:t xml:space="preserve"> folder</w:t>
      </w:r>
      <w:r w:rsidRPr="004457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64155898" w:rsidRPr="565D470A">
        <w:rPr>
          <w:rFonts w:ascii="Calibri" w:eastAsia="Calibri" w:hAnsi="Calibri" w:cs="Calibri"/>
          <w:color w:val="000000" w:themeColor="text1"/>
          <w:sz w:val="22"/>
          <w:szCs w:val="22"/>
        </w:rPr>
        <w:t>(see the below screenshot for an example of this file path)</w:t>
      </w:r>
    </w:p>
    <w:p w14:paraId="6A86E32D" w14:textId="37C76A37" w:rsidR="00E35AEC" w:rsidRDefault="00217816">
      <w:pPr>
        <w:pStyle w:val="ListParagraph"/>
        <w:numPr>
          <w:ilvl w:val="0"/>
          <w:numId w:val="22"/>
        </w:numPr>
        <w:spacing w:after="160" w:line="259" w:lineRule="auto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853B76" wp14:editId="588E036C">
            <wp:simplePos x="0" y="0"/>
            <wp:positionH relativeFrom="column">
              <wp:posOffset>617220</wp:posOffset>
            </wp:positionH>
            <wp:positionV relativeFrom="paragraph">
              <wp:posOffset>2551430</wp:posOffset>
            </wp:positionV>
            <wp:extent cx="3276600" cy="2224405"/>
            <wp:effectExtent l="133350" t="114300" r="114300" b="137795"/>
            <wp:wrapTopAndBottom/>
            <wp:docPr id="216086741" name="Picture 21608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2631" r="2802"/>
                    <a:stretch/>
                  </pic:blipFill>
                  <pic:spPr bwMode="auto">
                    <a:xfrm>
                      <a:off x="0" y="0"/>
                      <a:ext cx="3276600" cy="2224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AEC" w:rsidRPr="01422083">
        <w:rPr>
          <w:rFonts w:ascii="Calibri" w:eastAsia="Calibri" w:hAnsi="Calibri" w:cs="Calibri"/>
          <w:color w:val="000000" w:themeColor="text1"/>
          <w:sz w:val="22"/>
          <w:szCs w:val="22"/>
        </w:rPr>
        <w:t>C</w:t>
      </w:r>
      <w:r w:rsidR="6C83E629" w:rsidRPr="004457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opy the provided PERSONAL.XLSB file (this is the file containing the macros). </w:t>
      </w:r>
      <w:r w:rsidR="00AF5C11" w:rsidRPr="004457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If you cannot see the folder, go back to step </w:t>
      </w:r>
      <w:proofErr w:type="gramStart"/>
      <w:r w:rsidR="00AF5C11" w:rsidRPr="0044570C">
        <w:rPr>
          <w:rFonts w:ascii="Calibri" w:eastAsia="Calibri" w:hAnsi="Calibri" w:cs="Calibri"/>
          <w:color w:val="000000" w:themeColor="text1"/>
          <w:sz w:val="22"/>
          <w:szCs w:val="22"/>
        </w:rPr>
        <w:t>one</w:t>
      </w:r>
      <w:proofErr w:type="gramEnd"/>
      <w:r w:rsidR="00AF5C11" w:rsidRPr="004457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</w:t>
      </w:r>
      <w:r w:rsidR="6C83E629" w:rsidRPr="0044570C">
        <w:rPr>
          <w:rFonts w:ascii="Calibri" w:eastAsia="Calibri" w:hAnsi="Calibri" w:cs="Calibri"/>
          <w:color w:val="000000" w:themeColor="text1"/>
          <w:sz w:val="22"/>
          <w:szCs w:val="22"/>
        </w:rPr>
        <w:t>check the “Hidden items” box so that you can navigate to the folder.</w:t>
      </w:r>
      <w:r w:rsidR="00BB5C0C" w:rsidRPr="0044570C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 xml:space="preserve"> </w:t>
      </w:r>
      <w:r w:rsidR="00027CA6">
        <w:rPr>
          <w:noProof/>
        </w:rPr>
        <w:drawing>
          <wp:inline distT="0" distB="0" distL="0" distR="0" wp14:anchorId="203A0846" wp14:editId="4696E602">
            <wp:extent cx="5648409" cy="1062356"/>
            <wp:effectExtent l="133350" t="114300" r="142875" b="137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4">
                      <a:extLst>
                        <a:ext uri="{53640926-AAD7-44D8-BBD7-CCE9431645EC}">
                          <a14:shadowObscured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</a:ext>
                      </a:extLst>
                    </a:blip>
                    <a:srcRect r="22917"/>
                    <a:stretch>
                      <a:fillRect/>
                    </a:stretch>
                  </pic:blipFill>
                  <pic:spPr>
                    <a:xfrm>
                      <a:off x="0" y="0"/>
                      <a:ext cx="5648409" cy="1062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91722BC" w:rsidRPr="004457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If there is already a PERSONAL.xlsb file in this folder, you will see a prompt asking if you’d like to replace the file in the destination. Replace the file </w:t>
      </w:r>
      <w:r w:rsidR="005172FE" w:rsidRPr="0AF131FF">
        <w:rPr>
          <w:rFonts w:ascii="Calibri" w:eastAsia="Calibri" w:hAnsi="Calibri" w:cs="Calibri"/>
          <w:color w:val="000000" w:themeColor="text1"/>
          <w:sz w:val="22"/>
          <w:szCs w:val="22"/>
        </w:rPr>
        <w:t>for</w:t>
      </w:r>
      <w:r w:rsidR="091722BC" w:rsidRPr="004457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the most up</w:t>
      </w:r>
      <w:r w:rsidR="0BD488B7" w:rsidRPr="0044570C">
        <w:rPr>
          <w:rFonts w:ascii="Calibri" w:eastAsia="Calibri" w:hAnsi="Calibri" w:cs="Calibri"/>
          <w:color w:val="000000" w:themeColor="text1"/>
          <w:sz w:val="22"/>
          <w:szCs w:val="22"/>
        </w:rPr>
        <w:t>dated macro file.</w:t>
      </w:r>
      <w:r w:rsidR="404DE6EC" w:rsidRPr="0142208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PERSONAL.XLSB contains </w:t>
      </w:r>
      <w:proofErr w:type="gramStart"/>
      <w:r w:rsidR="404DE6EC" w:rsidRPr="01422083">
        <w:rPr>
          <w:rFonts w:ascii="Calibri" w:eastAsia="Calibri" w:hAnsi="Calibri" w:cs="Calibri"/>
          <w:color w:val="000000" w:themeColor="text1"/>
          <w:sz w:val="22"/>
          <w:szCs w:val="22"/>
        </w:rPr>
        <w:t>all  the</w:t>
      </w:r>
      <w:proofErr w:type="gramEnd"/>
      <w:r w:rsidR="404DE6EC" w:rsidRPr="0142208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macros created to accompany the Insight Reports.</w:t>
      </w:r>
    </w:p>
    <w:p w14:paraId="0D157851" w14:textId="6FA36166" w:rsidR="091722BC" w:rsidRDefault="091722BC" w:rsidP="0044570C">
      <w:pPr>
        <w:spacing w:after="160" w:line="259" w:lineRule="auto"/>
      </w:pPr>
    </w:p>
    <w:p w14:paraId="7C81DE04" w14:textId="2AAC3029" w:rsidR="00BB5C0C" w:rsidRDefault="00861632" w:rsidP="3D34280A">
      <w:pPr>
        <w:pStyle w:val="ListParagraph"/>
        <w:numPr>
          <w:ilvl w:val="0"/>
          <w:numId w:val="22"/>
        </w:num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5D470A">
        <w:rPr>
          <w:rFonts w:ascii="Calibri" w:eastAsia="Calibri" w:hAnsi="Calibri" w:cs="Calibri"/>
          <w:color w:val="000000" w:themeColor="text1"/>
          <w:sz w:val="22"/>
          <w:szCs w:val="22"/>
        </w:rPr>
        <w:t>The PERSONAL.xlsb file will now run each time you open Excel, and you won’t need to repeat these steps again.</w:t>
      </w:r>
    </w:p>
    <w:p w14:paraId="2FF55B8B" w14:textId="77777777" w:rsidR="00263FCA" w:rsidRPr="00FA061F" w:rsidRDefault="00263FCA" w:rsidP="00FA061F">
      <w:pPr>
        <w:pStyle w:val="ListParagrap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AC057CF" w14:textId="27832C02" w:rsidR="00263FCA" w:rsidRPr="0044570C" w:rsidRDefault="00471EE9" w:rsidP="00FA061F">
      <w:pPr>
        <w:pStyle w:val="ListParagraph"/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hyperlink w:anchor="_top" w:history="1">
        <w:r w:rsidR="00263FCA" w:rsidRPr="0AF131FF">
          <w:rPr>
            <w:rStyle w:val="Hyperlink"/>
            <w:rFonts w:ascii="Calibri" w:eastAsia="Calibri" w:hAnsi="Calibri" w:cs="Calibri"/>
            <w:sz w:val="22"/>
            <w:szCs w:val="22"/>
          </w:rPr>
          <w:t>Back to Top</w:t>
        </w:r>
      </w:hyperlink>
    </w:p>
    <w:p w14:paraId="3F512641" w14:textId="10533208" w:rsidR="006F27BF" w:rsidRDefault="00471EE9" w:rsidP="006F27BF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pict w14:anchorId="6C86F433">
          <v:rect id="_x0000_i1027" style="width:0;height:1.5pt" o:hralign="center" o:hrstd="t" o:hr="t" fillcolor="#a0a0a0" stroked="f"/>
        </w:pict>
      </w:r>
    </w:p>
    <w:p w14:paraId="798B0090" w14:textId="3AC9337A" w:rsidR="0BD4880F" w:rsidRDefault="0BD4880F">
      <w:r>
        <w:br w:type="page"/>
      </w:r>
    </w:p>
    <w:p w14:paraId="424429A1" w14:textId="65C2C25B" w:rsidR="3104E95A" w:rsidRDefault="3104E95A" w:rsidP="00197EF0">
      <w:pPr>
        <w:pStyle w:val="Heading2"/>
        <w:rPr>
          <w:rFonts w:ascii="Arial Black" w:hAnsi="Arial Black"/>
          <w:bCs/>
          <w:sz w:val="32"/>
          <w:szCs w:val="32"/>
        </w:rPr>
      </w:pPr>
      <w:bookmarkStart w:id="10" w:name="_Toc74041705"/>
      <w:r>
        <w:lastRenderedPageBreak/>
        <w:t>Running the Macro</w:t>
      </w:r>
      <w:bookmarkEnd w:id="10"/>
    </w:p>
    <w:p w14:paraId="5C1A93BA" w14:textId="2A57ED41" w:rsidR="3104E95A" w:rsidRDefault="6C83E629" w:rsidP="37D9FD30">
      <w:pPr>
        <w:spacing w:after="160" w:line="259" w:lineRule="auto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26193C2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Steps </w:t>
      </w:r>
      <w:r w:rsidR="00441E3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3 and 4</w:t>
      </w:r>
      <w:r w:rsidR="00861632" w:rsidRPr="26193C2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Pr="26193C2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need to be completed each time you would like to </w:t>
      </w:r>
      <w:r w:rsidR="00AF5C11" w:rsidRPr="26193C2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format the report, so that it is easier to read. </w:t>
      </w:r>
    </w:p>
    <w:p w14:paraId="7FA31D2A" w14:textId="6EBD7AC1" w:rsidR="6C83E629" w:rsidRDefault="6C83E629" w:rsidP="0044570C">
      <w:pPr>
        <w:spacing w:after="160" w:line="259" w:lineRule="auto"/>
        <w:rPr>
          <w:sz w:val="20"/>
          <w:szCs w:val="20"/>
        </w:rPr>
      </w:pPr>
    </w:p>
    <w:p w14:paraId="2560010C" w14:textId="331C8B6F" w:rsidR="737E2654" w:rsidRPr="00861632" w:rsidRDefault="6C83E629" w:rsidP="00197EF0">
      <w:pPr>
        <w:pStyle w:val="Heading3"/>
      </w:pPr>
      <w:bookmarkStart w:id="11" w:name="_Toc74041706"/>
      <w:r w:rsidRPr="00861632">
        <w:t xml:space="preserve">Step </w:t>
      </w:r>
      <w:r w:rsidR="00441E32">
        <w:t>3</w:t>
      </w:r>
      <w:r w:rsidRPr="0044570C">
        <w:t>: Add the Developer Tab (if necessary)</w:t>
      </w:r>
      <w:bookmarkEnd w:id="11"/>
      <w:r w:rsidRPr="0044570C">
        <w:t xml:space="preserve"> </w:t>
      </w:r>
      <w:r w:rsidRPr="0044570C">
        <w:rPr>
          <w:rFonts w:asciiTheme="majorHAnsi" w:eastAsiaTheme="majorEastAsia" w:hAnsiTheme="majorHAnsi" w:cstheme="majorBidi"/>
          <w:color w:val="3F1235" w:themeColor="accent1" w:themeShade="7F"/>
        </w:rPr>
        <w:t xml:space="preserve"> </w:t>
      </w:r>
    </w:p>
    <w:p w14:paraId="1CBCE62D" w14:textId="6B8879FE" w:rsidR="737E2654" w:rsidRDefault="737E2654" w:rsidP="737E2654"/>
    <w:p w14:paraId="7AB1430F" w14:textId="16EE731A" w:rsidR="737E2654" w:rsidRDefault="6C83E629" w:rsidP="737E2654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6193C2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If you already see the Developer ribbon in your version of Excel, you can skip to Step </w:t>
      </w:r>
      <w:r w:rsidR="00AD7595">
        <w:rPr>
          <w:rFonts w:ascii="Calibri" w:eastAsia="Calibri" w:hAnsi="Calibri" w:cs="Calibri"/>
          <w:color w:val="000000" w:themeColor="text1"/>
          <w:sz w:val="22"/>
          <w:szCs w:val="22"/>
        </w:rPr>
        <w:t>4</w:t>
      </w:r>
      <w:r w:rsidRPr="26193C28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00AF5C11" w:rsidRPr="26193C2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It is located between the “View” and “Help” tabs on the top toolbar.</w:t>
      </w:r>
    </w:p>
    <w:p w14:paraId="56C3541C" w14:textId="5632A648" w:rsidR="737E2654" w:rsidRDefault="737E2654" w:rsidP="737E2654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D34280A">
        <w:rPr>
          <w:rFonts w:ascii="Calibri" w:eastAsia="Calibri" w:hAnsi="Calibri" w:cs="Calibri"/>
          <w:color w:val="000000" w:themeColor="text1"/>
          <w:sz w:val="22"/>
          <w:szCs w:val="22"/>
        </w:rPr>
        <w:t>To turn on the Developer tab, execute the following steps</w:t>
      </w:r>
      <w:r w:rsidR="008616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(you should only need to do this once)</w:t>
      </w:r>
      <w:r w:rsidR="00AF5C11" w:rsidRPr="3D34280A">
        <w:rPr>
          <w:rFonts w:ascii="Calibri" w:eastAsia="Calibri" w:hAnsi="Calibri" w:cs="Calibri"/>
          <w:color w:val="000000" w:themeColor="text1"/>
          <w:sz w:val="22"/>
          <w:szCs w:val="22"/>
        </w:rPr>
        <w:t>:</w:t>
      </w:r>
    </w:p>
    <w:p w14:paraId="728DBAE1" w14:textId="70220938" w:rsidR="737E2654" w:rsidRPr="00AF5C11" w:rsidRDefault="005172FE" w:rsidP="3D34280A">
      <w:pPr>
        <w:pStyle w:val="ListParagraph"/>
        <w:numPr>
          <w:ilvl w:val="0"/>
          <w:numId w:val="19"/>
        </w:num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87DC2B" wp14:editId="18FD786D">
            <wp:simplePos x="0" y="0"/>
            <wp:positionH relativeFrom="column">
              <wp:posOffset>546819</wp:posOffset>
            </wp:positionH>
            <wp:positionV relativeFrom="paragraph">
              <wp:posOffset>363399</wp:posOffset>
            </wp:positionV>
            <wp:extent cx="4625975" cy="1681480"/>
            <wp:effectExtent l="133350" t="114300" r="136525" b="166370"/>
            <wp:wrapTopAndBottom/>
            <wp:docPr id="305189455" name="Picture 30518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189455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7"/>
                    <a:stretch/>
                  </pic:blipFill>
                  <pic:spPr bwMode="auto">
                    <a:xfrm>
                      <a:off x="0" y="0"/>
                      <a:ext cx="4625975" cy="168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37E2654" w:rsidRPr="3D34280A">
        <w:rPr>
          <w:rFonts w:ascii="Calibri" w:eastAsia="Calibri" w:hAnsi="Calibri" w:cs="Calibri"/>
          <w:color w:val="000000" w:themeColor="text1"/>
          <w:sz w:val="22"/>
          <w:szCs w:val="22"/>
        </w:rPr>
        <w:t>Right click anywhere on the ribbon, and then click Customize the Ribbon.</w:t>
      </w:r>
    </w:p>
    <w:p w14:paraId="55E32BE5" w14:textId="71F3A075" w:rsidR="737E2654" w:rsidRPr="00AF5C11" w:rsidRDefault="737E2654" w:rsidP="0044570C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D34280A">
        <w:rPr>
          <w:rFonts w:ascii="Calibri" w:eastAsia="Calibri" w:hAnsi="Calibri" w:cs="Calibri"/>
          <w:color w:val="000000" w:themeColor="text1"/>
          <w:sz w:val="22"/>
          <w:szCs w:val="22"/>
        </w:rPr>
        <w:t>Under Customize the Ribbon, on the right side of the dialog box, select Main tabs (if necessary), and check the Developer check box.</w:t>
      </w:r>
    </w:p>
    <w:p w14:paraId="41CEA72E" w14:textId="2B7BDCD6" w:rsidR="737E2654" w:rsidRDefault="737E2654" w:rsidP="0044570C">
      <w:pPr>
        <w:spacing w:after="160" w:line="259" w:lineRule="auto"/>
        <w:ind w:left="720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A3295EB" w14:textId="0E1865F2" w:rsidR="737E2654" w:rsidRDefault="00217816" w:rsidP="737E2654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9F10DE7" wp14:editId="77C11921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5943600" cy="1789430"/>
            <wp:effectExtent l="133350" t="114300" r="133350" b="172720"/>
            <wp:wrapTopAndBottom/>
            <wp:docPr id="17" name="Picture 17" descr="Graphical user interface, text, application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xce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9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7595" w:rsidRPr="00AD7595">
        <w:rPr>
          <w:rFonts w:ascii="Calibri" w:hAnsi="Calibri" w:cs="Calibri"/>
          <w:sz w:val="22"/>
          <w:szCs w:val="22"/>
        </w:rPr>
        <w:t>You should now see the Developer ribbon in your Excel menu bar.</w:t>
      </w:r>
    </w:p>
    <w:p w14:paraId="718A67D6" w14:textId="65CDFE93" w:rsidR="00AD7595" w:rsidRPr="00AD7595" w:rsidRDefault="00471EE9" w:rsidP="737E2654">
      <w:pPr>
        <w:spacing w:after="160" w:line="259" w:lineRule="auto"/>
        <w:rPr>
          <w:rFonts w:ascii="Calibri" w:hAnsi="Calibri" w:cs="Calibri"/>
          <w:sz w:val="22"/>
          <w:szCs w:val="22"/>
        </w:rPr>
      </w:pPr>
      <w:hyperlink w:anchor="_top" w:history="1">
        <w:r w:rsidR="00263FCA" w:rsidRPr="00263FCA">
          <w:rPr>
            <w:rStyle w:val="Hyperlink"/>
            <w:rFonts w:ascii="Calibri" w:hAnsi="Calibri" w:cs="Calibri"/>
            <w:sz w:val="22"/>
            <w:szCs w:val="22"/>
          </w:rPr>
          <w:t>Back to Top</w:t>
        </w:r>
      </w:hyperlink>
    </w:p>
    <w:p w14:paraId="1EC6C99A" w14:textId="40502171" w:rsidR="737E2654" w:rsidRPr="00861632" w:rsidRDefault="00217816">
      <w:pPr>
        <w:pStyle w:val="Heading3"/>
      </w:pPr>
      <w:r>
        <w:br w:type="page"/>
      </w:r>
      <w:r w:rsidR="57406A1C" w:rsidRPr="00861632">
        <w:lastRenderedPageBreak/>
        <w:t xml:space="preserve">Step </w:t>
      </w:r>
      <w:r w:rsidR="00441E32">
        <w:t>4</w:t>
      </w:r>
      <w:r w:rsidR="57406A1C" w:rsidRPr="00861632">
        <w:t>: Run the Macro</w:t>
      </w:r>
    </w:p>
    <w:p w14:paraId="7C4DEF55" w14:textId="32AA56C7" w:rsidR="00AF5C11" w:rsidRDefault="006F27BF" w:rsidP="006F27BF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6193C2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Once </w:t>
      </w:r>
      <w:r w:rsidR="000856F5">
        <w:rPr>
          <w:rFonts w:ascii="Calibri" w:eastAsia="Calibri" w:hAnsi="Calibri" w:cs="Calibri"/>
          <w:color w:val="000000" w:themeColor="text1"/>
          <w:sz w:val="22"/>
          <w:szCs w:val="22"/>
        </w:rPr>
        <w:t>the</w:t>
      </w:r>
      <w:r w:rsidRPr="26193C2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861632">
        <w:rPr>
          <w:rFonts w:ascii="Calibri" w:eastAsia="Calibri" w:hAnsi="Calibri" w:cs="Calibri"/>
          <w:color w:val="000000" w:themeColor="text1"/>
          <w:sz w:val="22"/>
          <w:szCs w:val="22"/>
        </w:rPr>
        <w:t>Insight Report</w:t>
      </w:r>
      <w:r w:rsidR="000856F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is open</w:t>
      </w:r>
      <w:r w:rsidRPr="26193C2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</w:p>
    <w:p w14:paraId="66843E9B" w14:textId="646466A0" w:rsidR="006F27BF" w:rsidRPr="0044570C" w:rsidRDefault="00217816" w:rsidP="26193C28">
      <w:pPr>
        <w:pStyle w:val="ListParagraph"/>
        <w:numPr>
          <w:ilvl w:val="0"/>
          <w:numId w:val="20"/>
        </w:num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6992B0" wp14:editId="5A5A6A31">
            <wp:simplePos x="0" y="0"/>
            <wp:positionH relativeFrom="column">
              <wp:posOffset>520700</wp:posOffset>
            </wp:positionH>
            <wp:positionV relativeFrom="paragraph">
              <wp:posOffset>483235</wp:posOffset>
            </wp:positionV>
            <wp:extent cx="4724400" cy="1619250"/>
            <wp:effectExtent l="133350" t="114300" r="133350" b="1714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3"/>
                    <a:stretch/>
                  </pic:blipFill>
                  <pic:spPr bwMode="auto">
                    <a:xfrm>
                      <a:off x="0" y="0"/>
                      <a:ext cx="4724400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5C11" w:rsidRPr="26193C28">
        <w:rPr>
          <w:rFonts w:ascii="Calibri" w:eastAsia="Calibri" w:hAnsi="Calibri" w:cs="Calibri"/>
          <w:color w:val="000000" w:themeColor="text1"/>
          <w:sz w:val="22"/>
          <w:szCs w:val="22"/>
        </w:rPr>
        <w:t>N</w:t>
      </w:r>
      <w:r w:rsidR="006F27BF" w:rsidRPr="004457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avigate to the Developer ribbon in Excel and choose Macros on the left. </w:t>
      </w:r>
      <w:r w:rsidR="00AF5C11" w:rsidRPr="26193C28">
        <w:rPr>
          <w:rFonts w:ascii="Calibri" w:eastAsia="Calibri" w:hAnsi="Calibri" w:cs="Calibri"/>
          <w:color w:val="000000" w:themeColor="text1"/>
          <w:sz w:val="22"/>
          <w:szCs w:val="22"/>
        </w:rPr>
        <w:t>(</w:t>
      </w:r>
      <w:r w:rsidR="006F27BF" w:rsidRPr="0044570C">
        <w:rPr>
          <w:rFonts w:ascii="Calibri" w:eastAsia="Calibri" w:hAnsi="Calibri" w:cs="Calibri"/>
          <w:color w:val="000000" w:themeColor="text1"/>
          <w:sz w:val="22"/>
          <w:szCs w:val="22"/>
        </w:rPr>
        <w:t>See the below screenshot.</w:t>
      </w:r>
      <w:r w:rsidR="00AF5C11" w:rsidRPr="26193C28">
        <w:rPr>
          <w:rFonts w:ascii="Calibri" w:eastAsia="Calibri" w:hAnsi="Calibri" w:cs="Calibri"/>
          <w:color w:val="000000" w:themeColor="text1"/>
          <w:sz w:val="22"/>
          <w:szCs w:val="22"/>
        </w:rPr>
        <w:t>)  This will open the Macros dialog box.</w:t>
      </w:r>
    </w:p>
    <w:p w14:paraId="27BF79A7" w14:textId="494EDA33" w:rsidR="00217816" w:rsidRDefault="00217816" w:rsidP="006F27BF">
      <w:pPr>
        <w:spacing w:after="160" w:line="259" w:lineRule="auto"/>
        <w:rPr>
          <w:noProof/>
        </w:rPr>
      </w:pPr>
    </w:p>
    <w:p w14:paraId="376F4B0F" w14:textId="5029CB62" w:rsidR="006F27BF" w:rsidRPr="00217816" w:rsidRDefault="00217816" w:rsidP="00217816">
      <w:pPr>
        <w:pStyle w:val="ListParagraph"/>
        <w:numPr>
          <w:ilvl w:val="0"/>
          <w:numId w:val="20"/>
        </w:num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17B175" wp14:editId="7E44742A">
            <wp:simplePos x="0" y="0"/>
            <wp:positionH relativeFrom="column">
              <wp:posOffset>545465</wp:posOffset>
            </wp:positionH>
            <wp:positionV relativeFrom="paragraph">
              <wp:posOffset>845185</wp:posOffset>
            </wp:positionV>
            <wp:extent cx="3113405" cy="2912745"/>
            <wp:effectExtent l="133350" t="114300" r="125095" b="17335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3651" r="3084" b="4362"/>
                    <a:stretch/>
                  </pic:blipFill>
                  <pic:spPr bwMode="auto">
                    <a:xfrm>
                      <a:off x="0" y="0"/>
                      <a:ext cx="3113405" cy="2912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A7FF7F7" w:rsidRPr="002178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Navigate to the macro whose name matches the Insight Report you are working with. For example, in the below screenshot the macro named </w:t>
      </w:r>
      <w:proofErr w:type="spellStart"/>
      <w:proofErr w:type="gramStart"/>
      <w:r w:rsidR="7A7FF7F7" w:rsidRPr="002178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PERSONAL.XLSB!ActiveProjects</w:t>
      </w:r>
      <w:proofErr w:type="spellEnd"/>
      <w:proofErr w:type="gramEnd"/>
      <w:r w:rsidR="7A7FF7F7" w:rsidRPr="002178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7A7FF7F7" w:rsidRPr="00217816">
        <w:rPr>
          <w:rFonts w:ascii="Calibri" w:eastAsia="Calibri" w:hAnsi="Calibri" w:cs="Calibri"/>
          <w:color w:val="000000" w:themeColor="text1"/>
          <w:sz w:val="22"/>
          <w:szCs w:val="22"/>
        </w:rPr>
        <w:t>corresponds to the Active Projects Insight Report</w:t>
      </w:r>
      <w:r w:rsidR="7A7FF7F7" w:rsidRPr="0021781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. </w:t>
      </w:r>
      <w:r w:rsidR="7A7FF7F7" w:rsidRPr="002178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Select the applicable macro and click “Run” as seen in the below screenshot.</w:t>
      </w:r>
    </w:p>
    <w:p w14:paraId="7941C135" w14:textId="70DA68CB" w:rsidR="00217816" w:rsidRDefault="00217816" w:rsidP="0044570C">
      <w:pPr>
        <w:spacing w:after="160" w:line="259" w:lineRule="auto"/>
        <w:ind w:left="720"/>
        <w:rPr>
          <w:noProof/>
        </w:rPr>
      </w:pPr>
    </w:p>
    <w:p w14:paraId="439F4EFF" w14:textId="4C3609FB" w:rsidR="006F27BF" w:rsidRDefault="006F27BF" w:rsidP="0044570C">
      <w:pPr>
        <w:spacing w:after="160" w:line="259" w:lineRule="auto"/>
        <w:ind w:left="720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1A67097" w14:textId="77777777" w:rsidR="006F27BF" w:rsidRDefault="006F27BF" w:rsidP="006F27BF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48D75B" w14:textId="77777777" w:rsidR="006F27BF" w:rsidRDefault="006F27BF" w:rsidP="0044570C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9FD7594">
        <w:rPr>
          <w:rFonts w:ascii="Calibri" w:eastAsia="Calibri" w:hAnsi="Calibri" w:cs="Calibri"/>
          <w:color w:val="000000" w:themeColor="text1"/>
          <w:sz w:val="22"/>
          <w:szCs w:val="22"/>
        </w:rPr>
        <w:t>The Active Projects file should now be reformatted to exclude any unneeded rows or columns, add a column calculating the time between the First Submission Date and First Effective Date, and create a more visually pleasing, easier to read table, as seen in the below screenshot.</w:t>
      </w:r>
    </w:p>
    <w:p w14:paraId="377AA11D" w14:textId="771971F8" w:rsidR="006F27BF" w:rsidRDefault="00217816" w:rsidP="006F27BF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C18E9A" wp14:editId="2DAA3E01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5753100" cy="1476375"/>
            <wp:effectExtent l="133350" t="114300" r="152400" b="1619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5"/>
                    <a:stretch/>
                  </pic:blipFill>
                  <pic:spPr bwMode="auto">
                    <a:xfrm>
                      <a:off x="0" y="0"/>
                      <a:ext cx="5753100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97F03" w14:textId="77777777" w:rsidR="006F27BF" w:rsidRPr="00516100" w:rsidRDefault="006F27BF" w:rsidP="006F27BF"/>
    <w:p w14:paraId="5F6D490C" w14:textId="7750369B" w:rsidR="00516100" w:rsidRDefault="00441E32" w:rsidP="006F27B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Your Insight Reports are ready to use. If you have any questions</w:t>
      </w:r>
      <w:r w:rsidR="00351039">
        <w:rPr>
          <w:rFonts w:ascii="Calibri" w:hAnsi="Calibri" w:cs="Calibri"/>
          <w:sz w:val="22"/>
          <w:szCs w:val="22"/>
        </w:rPr>
        <w:t xml:space="preserve"> related to the macros</w:t>
      </w:r>
      <w:r>
        <w:rPr>
          <w:rFonts w:ascii="Calibri" w:hAnsi="Calibri" w:cs="Calibri"/>
          <w:sz w:val="22"/>
          <w:szCs w:val="22"/>
        </w:rPr>
        <w:t xml:space="preserve">, please contact Nelson Vasconcelos at </w:t>
      </w:r>
      <w:hyperlink r:id="rId30" w:history="1">
        <w:r w:rsidRPr="00451CB3">
          <w:rPr>
            <w:rStyle w:val="Hyperlink"/>
            <w:rFonts w:ascii="Calibri" w:hAnsi="Calibri" w:cs="Calibri"/>
            <w:sz w:val="22"/>
            <w:szCs w:val="22"/>
          </w:rPr>
          <w:t>nelson.vasconcelos@va.gov</w:t>
        </w:r>
      </w:hyperlink>
      <w:r>
        <w:rPr>
          <w:rFonts w:ascii="Calibri" w:hAnsi="Calibri" w:cs="Calibri"/>
          <w:sz w:val="22"/>
          <w:szCs w:val="22"/>
        </w:rPr>
        <w:t xml:space="preserve">. </w:t>
      </w:r>
      <w:r w:rsidR="00351039">
        <w:rPr>
          <w:rFonts w:ascii="Calibri" w:hAnsi="Calibri" w:cs="Calibri"/>
          <w:sz w:val="22"/>
          <w:szCs w:val="22"/>
        </w:rPr>
        <w:t xml:space="preserve"> </w:t>
      </w:r>
      <w:r w:rsidR="00C40D71">
        <w:rPr>
          <w:rFonts w:ascii="Calibri" w:hAnsi="Calibri" w:cs="Calibri"/>
          <w:sz w:val="22"/>
          <w:szCs w:val="22"/>
        </w:rPr>
        <w:t>Direct q</w:t>
      </w:r>
      <w:r w:rsidR="00351039">
        <w:rPr>
          <w:rFonts w:ascii="Calibri" w:hAnsi="Calibri" w:cs="Calibri"/>
          <w:sz w:val="22"/>
          <w:szCs w:val="22"/>
        </w:rPr>
        <w:t xml:space="preserve">uestions about the reports to </w:t>
      </w:r>
      <w:hyperlink r:id="rId31" w:history="1">
        <w:r w:rsidR="00C40D71">
          <w:rPr>
            <w:rStyle w:val="Hyperlink"/>
            <w:rFonts w:ascii="Calibri" w:hAnsi="Calibri" w:cs="Calibri"/>
            <w:sz w:val="22"/>
            <w:szCs w:val="22"/>
          </w:rPr>
          <w:t>govsupport@IRBNet.org</w:t>
        </w:r>
      </w:hyperlink>
      <w:r w:rsidR="00C40D71">
        <w:rPr>
          <w:rFonts w:ascii="Calibri" w:hAnsi="Calibri" w:cs="Calibri"/>
          <w:sz w:val="22"/>
          <w:szCs w:val="22"/>
        </w:rPr>
        <w:t>.</w:t>
      </w:r>
    </w:p>
    <w:p w14:paraId="5B4BC687" w14:textId="4E830763" w:rsidR="00263FCA" w:rsidRDefault="00263FCA" w:rsidP="006F27BF">
      <w:pPr>
        <w:rPr>
          <w:rFonts w:ascii="Calibri" w:hAnsi="Calibri" w:cs="Calibri"/>
          <w:sz w:val="22"/>
          <w:szCs w:val="22"/>
        </w:rPr>
      </w:pPr>
    </w:p>
    <w:p w14:paraId="13BF2E4B" w14:textId="5B58FEB2" w:rsidR="00263FCA" w:rsidRPr="00441E32" w:rsidRDefault="00471EE9" w:rsidP="006F27BF">
      <w:pPr>
        <w:rPr>
          <w:rFonts w:ascii="Calibri" w:hAnsi="Calibri" w:cs="Calibri"/>
          <w:sz w:val="22"/>
          <w:szCs w:val="22"/>
        </w:rPr>
      </w:pPr>
      <w:hyperlink w:anchor="_top" w:history="1">
        <w:r w:rsidR="00263FCA" w:rsidRPr="00263FCA">
          <w:rPr>
            <w:rStyle w:val="Hyperlink"/>
            <w:rFonts w:ascii="Calibri" w:hAnsi="Calibri" w:cs="Calibri"/>
            <w:sz w:val="22"/>
            <w:szCs w:val="22"/>
          </w:rPr>
          <w:t>Back to Top</w:t>
        </w:r>
      </w:hyperlink>
    </w:p>
    <w:sectPr w:rsidR="00263FCA" w:rsidRPr="00441E32" w:rsidSect="00323AB0">
      <w:headerReference w:type="default" r:id="rId32"/>
      <w:footerReference w:type="default" r:id="rId33"/>
      <w:pgSz w:w="12240" w:h="15840"/>
      <w:pgMar w:top="2250" w:right="1440" w:bottom="1620" w:left="1440" w:header="900" w:footer="1126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Aulik, Erica L." w:date="2021-06-01T09:41:00Z" w:initials="EA">
    <w:p w14:paraId="0C5B4963" w14:textId="77777777" w:rsidR="005172FE" w:rsidRDefault="005172FE">
      <w:pPr>
        <w:pStyle w:val="CommentText"/>
      </w:pPr>
      <w:r>
        <w:rPr>
          <w:rStyle w:val="CommentReference"/>
        </w:rPr>
        <w:annotationRef/>
      </w:r>
      <w:r>
        <w:t>We want the same branding that is in the newsletter and website to be put on all publications on this project</w:t>
      </w:r>
    </w:p>
    <w:p w14:paraId="19733D52" w14:textId="77777777" w:rsidR="005172FE" w:rsidRDefault="005172FE">
      <w:pPr>
        <w:pStyle w:val="CommentText"/>
      </w:pPr>
    </w:p>
    <w:p w14:paraId="3271EB77" w14:textId="77777777" w:rsidR="005172FE" w:rsidRDefault="005172FE">
      <w:pPr>
        <w:pStyle w:val="CommentText"/>
      </w:pPr>
      <w:r>
        <w:t>Also, please add “back to top” bookmarks though out the document to reduce scrolling</w:t>
      </w:r>
    </w:p>
    <w:p w14:paraId="0B8A77F6" w14:textId="77777777" w:rsidR="005172FE" w:rsidRDefault="005172FE">
      <w:pPr>
        <w:pStyle w:val="CommentText"/>
      </w:pPr>
    </w:p>
    <w:p w14:paraId="4F5C8F6D" w14:textId="7B54453F" w:rsidR="005172FE" w:rsidRDefault="005172FE">
      <w:pPr>
        <w:pStyle w:val="CommentText"/>
      </w:pPr>
      <w:r>
        <w:t>Add title above TOC- we like the name of the title!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F5C8F6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607F3B" w16cex:dateUtc="2021-06-01T1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F5C8F6D" w16cid:durableId="24607F3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88C25" w14:textId="77777777" w:rsidR="00272A96" w:rsidRDefault="00272A96" w:rsidP="005540E8">
      <w:r>
        <w:separator/>
      </w:r>
    </w:p>
  </w:endnote>
  <w:endnote w:type="continuationSeparator" w:id="0">
    <w:p w14:paraId="1E570C3B" w14:textId="77777777" w:rsidR="00272A96" w:rsidRDefault="00272A96" w:rsidP="00554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33881" w14:textId="77777777" w:rsidR="00247A0D" w:rsidRPr="00E37242" w:rsidRDefault="00824219">
    <w:pPr>
      <w:pStyle w:val="Footer"/>
      <w:rPr>
        <w:rFonts w:ascii="Arial" w:hAnsi="Arial" w:cs="Arial"/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E6BE5A6" wp14:editId="7C55E838">
              <wp:simplePos x="0" y="0"/>
              <wp:positionH relativeFrom="margin">
                <wp:posOffset>-513567</wp:posOffset>
              </wp:positionH>
              <wp:positionV relativeFrom="paragraph">
                <wp:posOffset>-78392</wp:posOffset>
              </wp:positionV>
              <wp:extent cx="6325644" cy="1259840"/>
              <wp:effectExtent l="0" t="0" r="0" b="635"/>
              <wp:wrapNone/>
              <wp:docPr id="3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5644" cy="1259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DE6E01" w14:textId="3BE3CA1B" w:rsidR="00DE029D" w:rsidRPr="00765E39" w:rsidRDefault="00120C08">
                          <w:pPr>
                            <w:rPr>
                              <w:rFonts w:ascii="Arial" w:hAnsi="Arial" w:cs="Arial"/>
                              <w:b/>
                              <w:color w:val="1E2085"/>
                            </w:rPr>
                          </w:pPr>
                          <w:r w:rsidRPr="00E37242">
                            <w:rPr>
                              <w:rFonts w:ascii="Arial" w:hAnsi="Arial" w:cs="Arial"/>
                              <w:b/>
                            </w:rPr>
                            <w:t>Goldschmitt and Associates LLC</w:t>
                          </w:r>
                          <w:r w:rsidR="008C1B91">
                            <w:rPr>
                              <w:rFonts w:ascii="Arial" w:hAnsi="Arial" w:cs="Arial"/>
                              <w:b/>
                            </w:rPr>
                            <w:t xml:space="preserve">, </w:t>
                          </w:r>
                          <w:r w:rsidR="00405A58">
                            <w:rPr>
                              <w:rFonts w:ascii="Arial" w:hAnsi="Arial" w:cs="Arial"/>
                              <w:b/>
                              <w:color w:val="1E2085"/>
                            </w:rPr>
                            <w:t>Getting the Most Out of Insight Reports</w:t>
                          </w:r>
                        </w:p>
                        <w:p w14:paraId="0B2F0172" w14:textId="77777777" w:rsidR="00247A0D" w:rsidRPr="00323AB0" w:rsidRDefault="00120C08" w:rsidP="00323AB0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  <w:r w:rsidRPr="008C1B91">
                            <w:rPr>
                              <w:rFonts w:ascii="Arial" w:hAnsi="Arial" w:cs="Arial"/>
                              <w:iCs/>
                              <w:sz w:val="18"/>
                              <w:szCs w:val="20"/>
                            </w:rPr>
                            <w:t>Use or disclosure of data contained on this sheet is subject to the restriction on the title page of this proposal or quotation</w:t>
                          </w:r>
                          <w:r w:rsidR="00323AB0">
                            <w:rPr>
                              <w:rFonts w:ascii="Arial" w:hAnsi="Arial" w:cs="Arial"/>
                              <w:iCs/>
                              <w:sz w:val="18"/>
                              <w:szCs w:val="20"/>
                            </w:rPr>
                            <w:br/>
                          </w:r>
                        </w:p>
                        <w:p w14:paraId="2557272A" w14:textId="77777777" w:rsidR="00247A0D" w:rsidRPr="00E37242" w:rsidRDefault="00120C08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E37242">
                            <w:rPr>
                              <w:rFonts w:ascii="Arial" w:hAnsi="Arial" w:cs="Arial"/>
                              <w:b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6BE5A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40.45pt;margin-top:-6.15pt;width:498.1pt;height:99.2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" filled="f" stroked="f">
              <v:textbox style="mso-fit-shape-to-text:t">
                <w:txbxContent>
                  <w:p w14:paraId="57DE6E01" w14:textId="3BE3CA1B" w:rsidR="00DE029D" w:rsidRPr="00765E39" w:rsidRDefault="00120C08">
                    <w:pPr>
                      <w:rPr>
                        <w:rFonts w:ascii="Arial" w:hAnsi="Arial" w:cs="Arial"/>
                        <w:b/>
                        <w:color w:val="1E2085"/>
                      </w:rPr>
                    </w:pPr>
                    <w:r w:rsidRPr="00E37242">
                      <w:rPr>
                        <w:rFonts w:ascii="Arial" w:hAnsi="Arial" w:cs="Arial"/>
                        <w:b/>
                      </w:rPr>
                      <w:t>Goldschmitt and Associates LLC</w:t>
                    </w:r>
                    <w:r w:rsidR="008C1B91">
                      <w:rPr>
                        <w:rFonts w:ascii="Arial" w:hAnsi="Arial" w:cs="Arial"/>
                        <w:b/>
                      </w:rPr>
                      <w:t xml:space="preserve">, </w:t>
                    </w:r>
                    <w:r w:rsidR="00405A58">
                      <w:rPr>
                        <w:rFonts w:ascii="Arial" w:hAnsi="Arial" w:cs="Arial"/>
                        <w:b/>
                        <w:color w:val="1E2085"/>
                      </w:rPr>
                      <w:t>Getting the Most Out of Insight Reports</w:t>
                    </w:r>
                  </w:p>
                  <w:p w14:paraId="0B2F0172" w14:textId="77777777" w:rsidR="00247A0D" w:rsidRPr="00323AB0" w:rsidRDefault="00120C08" w:rsidP="00323AB0">
                    <w:pPr>
                      <w:jc w:val="center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  <w:r w:rsidRPr="008C1B91">
                      <w:rPr>
                        <w:rFonts w:ascii="Arial" w:hAnsi="Arial" w:cs="Arial"/>
                        <w:iCs/>
                        <w:sz w:val="18"/>
                        <w:szCs w:val="20"/>
                      </w:rPr>
                      <w:t>Use or disclosure of data contained on this sheet is subject to the restriction on the title page of this proposal or quotation</w:t>
                    </w:r>
                    <w:r w:rsidR="00323AB0">
                      <w:rPr>
                        <w:rFonts w:ascii="Arial" w:hAnsi="Arial" w:cs="Arial"/>
                        <w:iCs/>
                        <w:sz w:val="18"/>
                        <w:szCs w:val="20"/>
                      </w:rPr>
                      <w:br/>
                    </w:r>
                  </w:p>
                  <w:p w14:paraId="2557272A" w14:textId="77777777" w:rsidR="00247A0D" w:rsidRPr="00E37242" w:rsidRDefault="00120C08">
                    <w:pPr>
                      <w:rPr>
                        <w:rFonts w:ascii="Arial" w:hAnsi="Arial" w:cs="Arial"/>
                        <w:b/>
                      </w:rPr>
                    </w:pPr>
                    <w:r w:rsidRPr="00E37242">
                      <w:rPr>
                        <w:rFonts w:ascii="Arial" w:hAnsi="Arial" w:cs="Arial"/>
                        <w:b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06BAA129" wp14:editId="40C55C44">
          <wp:simplePos x="0" y="0"/>
          <wp:positionH relativeFrom="page">
            <wp:align>left</wp:align>
          </wp:positionH>
          <wp:positionV relativeFrom="paragraph">
            <wp:posOffset>-181610</wp:posOffset>
          </wp:positionV>
          <wp:extent cx="7821930" cy="144780"/>
          <wp:effectExtent l="0" t="0" r="0" b="0"/>
          <wp:wrapNone/>
          <wp:docPr id="24" name="Pictur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" t="48801" r="-24"/>
                  <a:stretch>
                    <a:fillRect/>
                  </a:stretch>
                </pic:blipFill>
                <pic:spPr bwMode="auto">
                  <a:xfrm>
                    <a:off x="0" y="0"/>
                    <a:ext cx="782193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AF131FF">
      <w:t xml:space="preserve">                                                  </w:t>
    </w:r>
    <w:r w:rsidR="00120C08">
      <w:tab/>
    </w:r>
    <w:r w:rsidR="0AF131FF" w:rsidRPr="6112583C">
      <w:rPr>
        <w:sz w:val="20"/>
        <w:szCs w:val="20"/>
      </w:rPr>
      <w:t xml:space="preserve">                                                            </w:t>
    </w:r>
    <w:r w:rsidR="00120C08" w:rsidRPr="00E37242">
      <w:rPr>
        <w:sz w:val="20"/>
      </w:rPr>
      <w:tab/>
    </w:r>
    <w:r w:rsidR="0AF131FF" w:rsidRPr="6112583C">
      <w:rPr>
        <w:sz w:val="20"/>
        <w:szCs w:val="20"/>
      </w:rPr>
      <w:t xml:space="preserve">     </w:t>
    </w:r>
    <w:r w:rsidR="0AF131FF" w:rsidRPr="6112583C">
      <w:rPr>
        <w:rFonts w:ascii="Arial" w:hAnsi="Arial" w:cs="Arial"/>
        <w:b/>
        <w:bCs/>
        <w:spacing w:val="60"/>
        <w:sz w:val="20"/>
        <w:szCs w:val="20"/>
      </w:rPr>
      <w:t>Page</w:t>
    </w:r>
    <w:r w:rsidR="0AF131FF" w:rsidRPr="6112583C">
      <w:rPr>
        <w:rFonts w:ascii="Arial" w:hAnsi="Arial" w:cs="Arial"/>
        <w:b/>
        <w:bCs/>
        <w:sz w:val="20"/>
        <w:szCs w:val="20"/>
      </w:rPr>
      <w:t xml:space="preserve"> | </w:t>
    </w:r>
    <w:r w:rsidR="00120C08" w:rsidRPr="6112583C">
      <w:rPr>
        <w:rFonts w:ascii="Arial" w:hAnsi="Arial" w:cs="Arial"/>
        <w:b/>
        <w:bCs/>
        <w:sz w:val="20"/>
        <w:szCs w:val="20"/>
      </w:rPr>
      <w:fldChar w:fldCharType="begin"/>
    </w:r>
    <w:r w:rsidR="00120C08" w:rsidRPr="6112583C">
      <w:rPr>
        <w:rFonts w:ascii="Arial" w:hAnsi="Arial" w:cs="Arial"/>
        <w:b/>
        <w:bCs/>
        <w:sz w:val="20"/>
        <w:szCs w:val="20"/>
      </w:rPr>
      <w:instrText xml:space="preserve"> PAGE   \* MERGEFORMAT </w:instrText>
    </w:r>
    <w:r w:rsidR="00120C08" w:rsidRPr="6112583C">
      <w:rPr>
        <w:rFonts w:ascii="Arial" w:hAnsi="Arial" w:cs="Arial"/>
        <w:b/>
        <w:bCs/>
        <w:sz w:val="20"/>
        <w:szCs w:val="20"/>
      </w:rPr>
      <w:fldChar w:fldCharType="separate"/>
    </w:r>
    <w:r w:rsidR="0AF131FF" w:rsidRPr="6112583C">
      <w:rPr>
        <w:rFonts w:ascii="Arial" w:hAnsi="Arial" w:cs="Arial"/>
        <w:b/>
        <w:bCs/>
        <w:noProof/>
        <w:sz w:val="20"/>
        <w:szCs w:val="20"/>
      </w:rPr>
      <w:t>1</w:t>
    </w:r>
    <w:r w:rsidR="00120C08" w:rsidRPr="6112583C">
      <w:rPr>
        <w:rFonts w:ascii="Arial" w:hAnsi="Arial" w:cs="Arial"/>
        <w:b/>
        <w:bCs/>
        <w:noProof/>
        <w:sz w:val="20"/>
        <w:szCs w:val="20"/>
      </w:rPr>
      <w:fldChar w:fldCharType="end"/>
    </w:r>
    <w:r w:rsidR="0AF131FF" w:rsidRPr="6112583C">
      <w:rPr>
        <w:rFonts w:ascii="Arial" w:hAnsi="Arial" w:cs="Arial"/>
        <w:b/>
        <w:bCs/>
        <w:sz w:val="20"/>
        <w:szCs w:val="20"/>
      </w:rPr>
      <w:t xml:space="preserve"> </w:t>
    </w:r>
    <w:r w:rsidR="0AF131FF" w:rsidRPr="6112583C">
      <w:rPr>
        <w:rFonts w:ascii="Arial" w:hAnsi="Arial" w:cs="Arial"/>
        <w:sz w:val="20"/>
        <w:szCs w:val="20"/>
      </w:rPr>
      <w:t xml:space="preserve">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25C9F" w14:textId="77777777" w:rsidR="00272A96" w:rsidRDefault="00272A96" w:rsidP="005540E8">
      <w:r>
        <w:separator/>
      </w:r>
    </w:p>
  </w:footnote>
  <w:footnote w:type="continuationSeparator" w:id="0">
    <w:p w14:paraId="2F0B06EC" w14:textId="77777777" w:rsidR="00272A96" w:rsidRDefault="00272A96" w:rsidP="00554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6C429" w14:textId="5F7699DE" w:rsidR="00247A0D" w:rsidRDefault="00405A58">
    <w:pPr>
      <w:pStyle w:val="Header"/>
    </w:pPr>
    <w:bookmarkStart w:id="12" w:name="_Hlk73088077"/>
    <w:bookmarkStart w:id="13" w:name="_Hlk73088105"/>
    <w:bookmarkStart w:id="14" w:name="_Hlk73088106"/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58A69512" wp14:editId="6CCD3D4E">
              <wp:simplePos x="0" y="0"/>
              <wp:positionH relativeFrom="column">
                <wp:posOffset>-455930</wp:posOffset>
              </wp:positionH>
              <wp:positionV relativeFrom="paragraph">
                <wp:posOffset>-478790</wp:posOffset>
              </wp:positionV>
              <wp:extent cx="4239260" cy="842010"/>
              <wp:effectExtent l="0" t="0" r="0" b="0"/>
              <wp:wrapNone/>
              <wp:docPr id="355" name="Group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39260" cy="842010"/>
                        <a:chOff x="0" y="0"/>
                        <a:chExt cx="4239491" cy="842010"/>
                      </a:xfrm>
                    </wpg:grpSpPr>
                    <pic:pic xmlns:pic="http://schemas.openxmlformats.org/drawingml/2006/picture">
                      <pic:nvPicPr>
                        <pic:cNvPr id="362" name="Picture 3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1810" cy="8420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65018" y="526473"/>
                          <a:ext cx="3574473" cy="290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7CA17" w14:textId="77777777" w:rsidR="00247A0D" w:rsidRPr="00E37242" w:rsidRDefault="00120C08">
                            <w:pPr>
                              <w:rPr>
                                <w:rFonts w:ascii="Arial Black" w:hAnsi="Arial Black"/>
                                <w:i/>
                                <w:color w:val="1E2085"/>
                                <w:sz w:val="16"/>
                              </w:rPr>
                            </w:pPr>
                            <w:r w:rsidRPr="00E37242">
                              <w:rPr>
                                <w:rFonts w:ascii="Arial Black" w:hAnsi="Arial Black"/>
                                <w:i/>
                                <w:color w:val="1E2085"/>
                                <w:sz w:val="16"/>
                              </w:rPr>
                              <w:t>Program and System Lifecycle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A69512" id="Group 355" o:spid="_x0000_s1026" style="position:absolute;margin-left:-35.9pt;margin-top:-37.7pt;width:333.8pt;height:66.3pt;z-index:251663872" coordsize="42394,8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2" o:spid="_x0000_s1027" type="#_x0000_t75" style="position:absolute;width:17818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6650;top:5264;width:35744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<v:textbox>
                  <w:txbxContent>
                    <w:p w14:paraId="6507CA17" w14:textId="77777777" w:rsidR="00247A0D" w:rsidRPr="00E37242" w:rsidRDefault="00120C08">
                      <w:pPr>
                        <w:rPr>
                          <w:rFonts w:ascii="Arial Black" w:hAnsi="Arial Black"/>
                          <w:i/>
                          <w:color w:val="1E2085"/>
                          <w:sz w:val="16"/>
                        </w:rPr>
                      </w:pPr>
                      <w:r w:rsidRPr="00E37242">
                        <w:rPr>
                          <w:rFonts w:ascii="Arial Black" w:hAnsi="Arial Black"/>
                          <w:i/>
                          <w:color w:val="1E2085"/>
                          <w:sz w:val="16"/>
                        </w:rPr>
                        <w:t>Program and System Lifecycle Management</w:t>
                      </w:r>
                    </w:p>
                  </w:txbxContent>
                </v:textbox>
              </v:shape>
            </v:group>
          </w:pict>
        </mc:Fallback>
      </mc:AlternateContent>
    </w:r>
    <w:r w:rsidR="00824219"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49833D11" wp14:editId="69FCF70E">
              <wp:simplePos x="0" y="0"/>
              <wp:positionH relativeFrom="margin">
                <wp:posOffset>2362200</wp:posOffset>
              </wp:positionH>
              <wp:positionV relativeFrom="paragraph">
                <wp:posOffset>-209550</wp:posOffset>
              </wp:positionV>
              <wp:extent cx="3824605" cy="809625"/>
              <wp:effectExtent l="0" t="0" r="0" b="0"/>
              <wp:wrapSquare wrapText="bothSides"/>
              <wp:docPr id="3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4605" cy="809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578062" w14:textId="34C45ADD" w:rsidR="00247A0D" w:rsidRPr="00E37242" w:rsidRDefault="00405A58" w:rsidP="00B7079C">
                          <w:pPr>
                            <w:jc w:val="right"/>
                            <w:rPr>
                              <w:rFonts w:ascii="Arial" w:eastAsia="Calibri" w:hAnsi="Arial" w:cs="Arial"/>
                              <w:b/>
                              <w:noProof/>
                              <w:color w:val="1E2085"/>
                              <w:spacing w:val="-1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E2085"/>
                            </w:rPr>
                            <w:t>Getting the Most Out of Insight Reports</w:t>
                          </w:r>
                          <w:r w:rsidR="00323AB0">
                            <w:rPr>
                              <w:rFonts w:ascii="Arial" w:hAnsi="Arial" w:cs="Arial"/>
                              <w:b/>
                              <w:color w:val="1E2085"/>
                              <w:sz w:val="20"/>
                            </w:rPr>
                            <w:t xml:space="preserve"> </w:t>
                          </w:r>
                        </w:p>
                        <w:p w14:paraId="71E4D9C9" w14:textId="77777777" w:rsidR="00247A0D" w:rsidRDefault="00247A0D" w:rsidP="00B7079C">
                          <w:pPr>
                            <w:jc w:val="right"/>
                            <w:rPr>
                              <w:rFonts w:ascii="Arial" w:hAnsi="Arial" w:cs="Arial"/>
                              <w:color w:val="1E2085"/>
                              <w:sz w:val="18"/>
                            </w:rPr>
                          </w:pPr>
                        </w:p>
                        <w:p w14:paraId="76DB9278" w14:textId="77777777" w:rsidR="00757FCC" w:rsidRDefault="00757FCC" w:rsidP="00516100">
                          <w:pPr>
                            <w:jc w:val="right"/>
                            <w:rPr>
                              <w:b/>
                              <w:color w:val="1E2085"/>
                              <w:sz w:val="14"/>
                              <w:szCs w:val="16"/>
                            </w:rPr>
                          </w:pPr>
                        </w:p>
                        <w:p w14:paraId="7383D7F9" w14:textId="71AF8DB0" w:rsidR="008C1B91" w:rsidRPr="008C1B91" w:rsidRDefault="00516100" w:rsidP="00516100">
                          <w:pPr>
                            <w:jc w:val="right"/>
                            <w:rPr>
                              <w:b/>
                              <w:color w:val="1E2085"/>
                              <w:sz w:val="16"/>
                              <w:szCs w:val="16"/>
                            </w:rPr>
                          </w:pPr>
                          <w:r w:rsidRPr="00772F5F">
                            <w:rPr>
                              <w:b/>
                              <w:color w:val="1E2085"/>
                              <w:sz w:val="14"/>
                              <w:szCs w:val="16"/>
                            </w:rPr>
                            <w:t>G&amp;A is an</w:t>
                          </w:r>
                          <w:r w:rsidR="00765E39">
                            <w:rPr>
                              <w:b/>
                              <w:color w:val="1E2085"/>
                              <w:sz w:val="14"/>
                              <w:szCs w:val="16"/>
                            </w:rPr>
                            <w:t xml:space="preserve"> </w:t>
                          </w:r>
                          <w:r w:rsidR="00D02E7C" w:rsidRPr="00772F5F">
                            <w:rPr>
                              <w:b/>
                              <w:color w:val="1E2085"/>
                              <w:sz w:val="14"/>
                              <w:szCs w:val="16"/>
                            </w:rPr>
                            <w:t xml:space="preserve">ISO </w:t>
                          </w:r>
                          <w:r w:rsidR="00D02E7C">
                            <w:rPr>
                              <w:b/>
                              <w:color w:val="1E2085"/>
                              <w:sz w:val="14"/>
                              <w:szCs w:val="16"/>
                            </w:rPr>
                            <w:t xml:space="preserve">9001:2015 Registered, </w:t>
                          </w:r>
                          <w:r w:rsidR="00765E39">
                            <w:rPr>
                              <w:b/>
                              <w:color w:val="1E2085"/>
                              <w:sz w:val="14"/>
                              <w:szCs w:val="16"/>
                            </w:rPr>
                            <w:t>SBA</w:t>
                          </w:r>
                          <w:r w:rsidRPr="00772F5F">
                            <w:rPr>
                              <w:b/>
                              <w:color w:val="1E2085"/>
                              <w:sz w:val="14"/>
                              <w:szCs w:val="16"/>
                            </w:rPr>
                            <w:t xml:space="preserve"> 8(a), </w:t>
                          </w:r>
                          <w:r w:rsidR="00765E39">
                            <w:rPr>
                              <w:b/>
                              <w:color w:val="1E2085"/>
                              <w:sz w:val="14"/>
                              <w:szCs w:val="16"/>
                            </w:rPr>
                            <w:t xml:space="preserve">HUBZone, </w:t>
                          </w:r>
                          <w:r w:rsidRPr="00772F5F">
                            <w:rPr>
                              <w:b/>
                              <w:color w:val="1E2085"/>
                              <w:sz w:val="14"/>
                              <w:szCs w:val="16"/>
                            </w:rPr>
                            <w:t>CVE Verified SDVOSB Company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833D11" id="Text Box 2" o:spid="_x0000_s1029" type="#_x0000_t202" style="position:absolute;margin-left:186pt;margin-top:-16.5pt;width:301.15pt;height:63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" filled="f" stroked="f">
              <v:textbox>
                <w:txbxContent>
                  <w:p w14:paraId="02578062" w14:textId="34C45ADD" w:rsidR="00247A0D" w:rsidRPr="00E37242" w:rsidRDefault="00405A58" w:rsidP="00B7079C">
                    <w:pPr>
                      <w:jc w:val="right"/>
                      <w:rPr>
                        <w:rFonts w:ascii="Arial" w:eastAsia="Calibri" w:hAnsi="Arial" w:cs="Arial"/>
                        <w:b/>
                        <w:noProof/>
                        <w:color w:val="1E2085"/>
                        <w:spacing w:val="-10"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1E2085"/>
                      </w:rPr>
                      <w:t>Getting the Most Out of Insight Reports</w:t>
                    </w:r>
                    <w:r w:rsidR="00323AB0">
                      <w:rPr>
                        <w:rFonts w:ascii="Arial" w:hAnsi="Arial" w:cs="Arial"/>
                        <w:b/>
                        <w:color w:val="1E2085"/>
                        <w:sz w:val="20"/>
                      </w:rPr>
                      <w:t xml:space="preserve"> </w:t>
                    </w:r>
                  </w:p>
                  <w:p w14:paraId="71E4D9C9" w14:textId="77777777" w:rsidR="00247A0D" w:rsidRDefault="00247A0D" w:rsidP="00B7079C">
                    <w:pPr>
                      <w:jc w:val="right"/>
                      <w:rPr>
                        <w:rFonts w:ascii="Arial" w:hAnsi="Arial" w:cs="Arial"/>
                        <w:color w:val="1E2085"/>
                        <w:sz w:val="18"/>
                      </w:rPr>
                    </w:pPr>
                  </w:p>
                  <w:p w14:paraId="76DB9278" w14:textId="77777777" w:rsidR="00757FCC" w:rsidRDefault="00757FCC" w:rsidP="00516100">
                    <w:pPr>
                      <w:jc w:val="right"/>
                      <w:rPr>
                        <w:b/>
                        <w:color w:val="1E2085"/>
                        <w:sz w:val="14"/>
                        <w:szCs w:val="16"/>
                      </w:rPr>
                    </w:pPr>
                  </w:p>
                  <w:p w14:paraId="7383D7F9" w14:textId="71AF8DB0" w:rsidR="008C1B91" w:rsidRPr="008C1B91" w:rsidRDefault="00516100" w:rsidP="00516100">
                    <w:pPr>
                      <w:jc w:val="right"/>
                      <w:rPr>
                        <w:b/>
                        <w:color w:val="1E2085"/>
                        <w:sz w:val="16"/>
                        <w:szCs w:val="16"/>
                      </w:rPr>
                    </w:pPr>
                    <w:r w:rsidRPr="00772F5F">
                      <w:rPr>
                        <w:b/>
                        <w:color w:val="1E2085"/>
                        <w:sz w:val="14"/>
                        <w:szCs w:val="16"/>
                      </w:rPr>
                      <w:t>G&amp;A is an</w:t>
                    </w:r>
                    <w:r w:rsidR="00765E39">
                      <w:rPr>
                        <w:b/>
                        <w:color w:val="1E2085"/>
                        <w:sz w:val="14"/>
                        <w:szCs w:val="16"/>
                      </w:rPr>
                      <w:t xml:space="preserve"> </w:t>
                    </w:r>
                    <w:r w:rsidR="00D02E7C" w:rsidRPr="00772F5F">
                      <w:rPr>
                        <w:b/>
                        <w:color w:val="1E2085"/>
                        <w:sz w:val="14"/>
                        <w:szCs w:val="16"/>
                      </w:rPr>
                      <w:t xml:space="preserve">ISO </w:t>
                    </w:r>
                    <w:r w:rsidR="00D02E7C">
                      <w:rPr>
                        <w:b/>
                        <w:color w:val="1E2085"/>
                        <w:sz w:val="14"/>
                        <w:szCs w:val="16"/>
                      </w:rPr>
                      <w:t xml:space="preserve">9001:2015 Registered, </w:t>
                    </w:r>
                    <w:r w:rsidR="00765E39">
                      <w:rPr>
                        <w:b/>
                        <w:color w:val="1E2085"/>
                        <w:sz w:val="14"/>
                        <w:szCs w:val="16"/>
                      </w:rPr>
                      <w:t>SBA</w:t>
                    </w:r>
                    <w:r w:rsidRPr="00772F5F">
                      <w:rPr>
                        <w:b/>
                        <w:color w:val="1E2085"/>
                        <w:sz w:val="14"/>
                        <w:szCs w:val="16"/>
                      </w:rPr>
                      <w:t xml:space="preserve"> 8(a), </w:t>
                    </w:r>
                    <w:r w:rsidR="00765E39">
                      <w:rPr>
                        <w:b/>
                        <w:color w:val="1E2085"/>
                        <w:sz w:val="14"/>
                        <w:szCs w:val="16"/>
                      </w:rPr>
                      <w:t xml:space="preserve">HUBZone, </w:t>
                    </w:r>
                    <w:r w:rsidRPr="00772F5F">
                      <w:rPr>
                        <w:b/>
                        <w:color w:val="1E2085"/>
                        <w:sz w:val="14"/>
                        <w:szCs w:val="16"/>
                      </w:rPr>
                      <w:t>CVE Verified SDVOSB Company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bookmarkEnd w:id="12"/>
  <w:p w14:paraId="2B605487" w14:textId="77777777" w:rsidR="00247A0D" w:rsidRDefault="00824219">
    <w:pPr>
      <w:pStyle w:val="Head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030714E0" wp14:editId="41B890CB">
          <wp:simplePos x="0" y="0"/>
          <wp:positionH relativeFrom="margin">
            <wp:posOffset>-1179830</wp:posOffset>
          </wp:positionH>
          <wp:positionV relativeFrom="paragraph">
            <wp:posOffset>339090</wp:posOffset>
          </wp:positionV>
          <wp:extent cx="8115300" cy="173990"/>
          <wp:effectExtent l="0" t="0" r="0" b="0"/>
          <wp:wrapNone/>
          <wp:docPr id="23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" r="24" b="48801"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978DCB" w14:textId="77777777" w:rsidR="00247A0D" w:rsidRDefault="008242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0979729" wp14:editId="328EE174">
              <wp:simplePos x="0" y="0"/>
              <wp:positionH relativeFrom="column">
                <wp:posOffset>4031615</wp:posOffset>
              </wp:positionH>
              <wp:positionV relativeFrom="paragraph">
                <wp:posOffset>361315</wp:posOffset>
              </wp:positionV>
              <wp:extent cx="2473960" cy="484505"/>
              <wp:effectExtent l="0" t="0" r="0" b="0"/>
              <wp:wrapNone/>
              <wp:docPr id="364" name="Text 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3960" cy="484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2B5E77" w14:textId="77777777" w:rsidR="00247A0D" w:rsidRPr="00E37242" w:rsidRDefault="00247A0D">
                          <w:pPr>
                            <w:rPr>
                              <w:rFonts w:ascii="Impact" w:hAnsi="Impact"/>
                              <w:i/>
                              <w:color w:val="CC99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979729" id="Text Box 364" o:spid="_x0000_s1030" type="#_x0000_t202" style="position:absolute;margin-left:317.45pt;margin-top:28.45pt;width:194.8pt;height:38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" filled="f" stroked="f" strokeweight=".5pt">
              <v:textbox>
                <w:txbxContent>
                  <w:p w14:paraId="252B5E77" w14:textId="77777777" w:rsidR="00247A0D" w:rsidRPr="00E37242" w:rsidRDefault="00247A0D">
                    <w:pPr>
                      <w:rPr>
                        <w:rFonts w:ascii="Impact" w:hAnsi="Impact"/>
                        <w:i/>
                        <w:color w:val="CC9900"/>
                      </w:rPr>
                    </w:pPr>
                  </w:p>
                </w:txbxContent>
              </v:textbox>
            </v:shape>
          </w:pict>
        </mc:Fallback>
      </mc:AlternateContent>
    </w:r>
    <w:bookmarkEnd w:id="13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96425"/>
    <w:multiLevelType w:val="hybridMultilevel"/>
    <w:tmpl w:val="53BCD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01EB7"/>
    <w:multiLevelType w:val="hybridMultilevel"/>
    <w:tmpl w:val="33AA4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15E19"/>
    <w:multiLevelType w:val="hybridMultilevel"/>
    <w:tmpl w:val="6BA64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6326E"/>
    <w:multiLevelType w:val="hybridMultilevel"/>
    <w:tmpl w:val="DEC4C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503DD"/>
    <w:multiLevelType w:val="hybridMultilevel"/>
    <w:tmpl w:val="BA5A9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F6635"/>
    <w:multiLevelType w:val="multilevel"/>
    <w:tmpl w:val="2E667B6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4114688"/>
    <w:multiLevelType w:val="hybridMultilevel"/>
    <w:tmpl w:val="3A94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E6234"/>
    <w:multiLevelType w:val="hybridMultilevel"/>
    <w:tmpl w:val="74AA2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45534"/>
    <w:multiLevelType w:val="hybridMultilevel"/>
    <w:tmpl w:val="7E9A6B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C82CCE"/>
    <w:multiLevelType w:val="multilevel"/>
    <w:tmpl w:val="16DA0C2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55929E2"/>
    <w:multiLevelType w:val="hybridMultilevel"/>
    <w:tmpl w:val="BD4EE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C5128"/>
    <w:multiLevelType w:val="hybridMultilevel"/>
    <w:tmpl w:val="4EBE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902EE"/>
    <w:multiLevelType w:val="hybridMultilevel"/>
    <w:tmpl w:val="2DDA4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E58AD"/>
    <w:multiLevelType w:val="hybridMultilevel"/>
    <w:tmpl w:val="0C20A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330859"/>
    <w:multiLevelType w:val="hybridMultilevel"/>
    <w:tmpl w:val="021ADA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8F55F8"/>
    <w:multiLevelType w:val="hybridMultilevel"/>
    <w:tmpl w:val="B1F24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A695C"/>
    <w:multiLevelType w:val="hybridMultilevel"/>
    <w:tmpl w:val="8026B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9A57ED"/>
    <w:multiLevelType w:val="hybridMultilevel"/>
    <w:tmpl w:val="ABECF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3449E"/>
    <w:multiLevelType w:val="hybridMultilevel"/>
    <w:tmpl w:val="7E309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E61829"/>
    <w:multiLevelType w:val="hybridMultilevel"/>
    <w:tmpl w:val="1390D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9F7E20"/>
    <w:multiLevelType w:val="hybridMultilevel"/>
    <w:tmpl w:val="ABE87A28"/>
    <w:lvl w:ilvl="0" w:tplc="C51A108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927955"/>
    <w:multiLevelType w:val="hybridMultilevel"/>
    <w:tmpl w:val="C5BC7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023CC3"/>
    <w:multiLevelType w:val="hybridMultilevel"/>
    <w:tmpl w:val="AFDCF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CE40B8"/>
    <w:multiLevelType w:val="hybridMultilevel"/>
    <w:tmpl w:val="401A8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AA3C40"/>
    <w:multiLevelType w:val="hybridMultilevel"/>
    <w:tmpl w:val="36860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9C507E"/>
    <w:multiLevelType w:val="hybridMultilevel"/>
    <w:tmpl w:val="662C2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7"/>
  </w:num>
  <w:num w:numId="4">
    <w:abstractNumId w:val="4"/>
  </w:num>
  <w:num w:numId="5">
    <w:abstractNumId w:val="22"/>
  </w:num>
  <w:num w:numId="6">
    <w:abstractNumId w:val="7"/>
  </w:num>
  <w:num w:numId="7">
    <w:abstractNumId w:val="24"/>
  </w:num>
  <w:num w:numId="8">
    <w:abstractNumId w:val="11"/>
  </w:num>
  <w:num w:numId="9">
    <w:abstractNumId w:val="5"/>
  </w:num>
  <w:num w:numId="10">
    <w:abstractNumId w:val="0"/>
  </w:num>
  <w:num w:numId="11">
    <w:abstractNumId w:val="3"/>
  </w:num>
  <w:num w:numId="12">
    <w:abstractNumId w:val="25"/>
  </w:num>
  <w:num w:numId="13">
    <w:abstractNumId w:val="2"/>
  </w:num>
  <w:num w:numId="14">
    <w:abstractNumId w:val="6"/>
  </w:num>
  <w:num w:numId="15">
    <w:abstractNumId w:val="15"/>
  </w:num>
  <w:num w:numId="16">
    <w:abstractNumId w:val="10"/>
  </w:num>
  <w:num w:numId="17">
    <w:abstractNumId w:val="12"/>
  </w:num>
  <w:num w:numId="18">
    <w:abstractNumId w:val="18"/>
  </w:num>
  <w:num w:numId="19">
    <w:abstractNumId w:val="23"/>
  </w:num>
  <w:num w:numId="20">
    <w:abstractNumId w:val="13"/>
  </w:num>
  <w:num w:numId="21">
    <w:abstractNumId w:val="16"/>
  </w:num>
  <w:num w:numId="22">
    <w:abstractNumId w:val="19"/>
  </w:num>
  <w:num w:numId="23">
    <w:abstractNumId w:val="1"/>
  </w:num>
  <w:num w:numId="24">
    <w:abstractNumId w:val="21"/>
  </w:num>
  <w:num w:numId="25">
    <w:abstractNumId w:val="20"/>
  </w:num>
  <w:num w:numId="26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ulik, Erica L.">
    <w15:presenceInfo w15:providerId="None" w15:userId="Aulik, Erica L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revisionView w:markup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A33"/>
    <w:rsid w:val="00015341"/>
    <w:rsid w:val="0002255A"/>
    <w:rsid w:val="000228D4"/>
    <w:rsid w:val="00024178"/>
    <w:rsid w:val="00027CA6"/>
    <w:rsid w:val="0004384F"/>
    <w:rsid w:val="00066AA6"/>
    <w:rsid w:val="0007074C"/>
    <w:rsid w:val="0007382B"/>
    <w:rsid w:val="000856F5"/>
    <w:rsid w:val="000C39E5"/>
    <w:rsid w:val="00100B9E"/>
    <w:rsid w:val="00110A07"/>
    <w:rsid w:val="00120C08"/>
    <w:rsid w:val="00121A0D"/>
    <w:rsid w:val="00154AC1"/>
    <w:rsid w:val="00154B44"/>
    <w:rsid w:val="00197EF0"/>
    <w:rsid w:val="001A7474"/>
    <w:rsid w:val="001C0AAA"/>
    <w:rsid w:val="00217816"/>
    <w:rsid w:val="00233D1B"/>
    <w:rsid w:val="00247A0D"/>
    <w:rsid w:val="00255085"/>
    <w:rsid w:val="00263FCA"/>
    <w:rsid w:val="00272A96"/>
    <w:rsid w:val="002A75E9"/>
    <w:rsid w:val="002C7347"/>
    <w:rsid w:val="002F4CE3"/>
    <w:rsid w:val="002F6E84"/>
    <w:rsid w:val="00307065"/>
    <w:rsid w:val="00323AB0"/>
    <w:rsid w:val="00340C00"/>
    <w:rsid w:val="00351039"/>
    <w:rsid w:val="00392E70"/>
    <w:rsid w:val="003A092F"/>
    <w:rsid w:val="003B7C40"/>
    <w:rsid w:val="00405A58"/>
    <w:rsid w:val="004113D2"/>
    <w:rsid w:val="004300DD"/>
    <w:rsid w:val="00441E32"/>
    <w:rsid w:val="0044570C"/>
    <w:rsid w:val="00456C48"/>
    <w:rsid w:val="00463650"/>
    <w:rsid w:val="00471EE9"/>
    <w:rsid w:val="004E0DD8"/>
    <w:rsid w:val="00504D78"/>
    <w:rsid w:val="00505C3A"/>
    <w:rsid w:val="00513D7E"/>
    <w:rsid w:val="00514242"/>
    <w:rsid w:val="00516100"/>
    <w:rsid w:val="005172FE"/>
    <w:rsid w:val="00525F2E"/>
    <w:rsid w:val="005540E8"/>
    <w:rsid w:val="00563F6A"/>
    <w:rsid w:val="00577D41"/>
    <w:rsid w:val="005A61DC"/>
    <w:rsid w:val="005D54E0"/>
    <w:rsid w:val="005F2DCF"/>
    <w:rsid w:val="006138F9"/>
    <w:rsid w:val="00615A7B"/>
    <w:rsid w:val="006351C4"/>
    <w:rsid w:val="00662992"/>
    <w:rsid w:val="00674B97"/>
    <w:rsid w:val="006869C4"/>
    <w:rsid w:val="006B1EC7"/>
    <w:rsid w:val="006B5823"/>
    <w:rsid w:val="006C1DF8"/>
    <w:rsid w:val="006F27BF"/>
    <w:rsid w:val="007041F2"/>
    <w:rsid w:val="00711EBE"/>
    <w:rsid w:val="00723947"/>
    <w:rsid w:val="00732B1F"/>
    <w:rsid w:val="007350FE"/>
    <w:rsid w:val="00757F2B"/>
    <w:rsid w:val="00757FCC"/>
    <w:rsid w:val="00765E39"/>
    <w:rsid w:val="0077416A"/>
    <w:rsid w:val="00790205"/>
    <w:rsid w:val="00795867"/>
    <w:rsid w:val="007E7FC0"/>
    <w:rsid w:val="008121D5"/>
    <w:rsid w:val="00814466"/>
    <w:rsid w:val="00824219"/>
    <w:rsid w:val="00826057"/>
    <w:rsid w:val="00826315"/>
    <w:rsid w:val="00836723"/>
    <w:rsid w:val="008559A8"/>
    <w:rsid w:val="00861632"/>
    <w:rsid w:val="00892315"/>
    <w:rsid w:val="008A5377"/>
    <w:rsid w:val="008B7436"/>
    <w:rsid w:val="008C1B91"/>
    <w:rsid w:val="008C23E4"/>
    <w:rsid w:val="00914479"/>
    <w:rsid w:val="0092392B"/>
    <w:rsid w:val="00943BFB"/>
    <w:rsid w:val="00944437"/>
    <w:rsid w:val="009709E2"/>
    <w:rsid w:val="0097409C"/>
    <w:rsid w:val="00986252"/>
    <w:rsid w:val="009C268D"/>
    <w:rsid w:val="00A16952"/>
    <w:rsid w:val="00A259CD"/>
    <w:rsid w:val="00A3611A"/>
    <w:rsid w:val="00A462E7"/>
    <w:rsid w:val="00A820F3"/>
    <w:rsid w:val="00AC04B4"/>
    <w:rsid w:val="00AD7595"/>
    <w:rsid w:val="00AF5C11"/>
    <w:rsid w:val="00B61A36"/>
    <w:rsid w:val="00B7079C"/>
    <w:rsid w:val="00B76AF9"/>
    <w:rsid w:val="00BA7C36"/>
    <w:rsid w:val="00BB3D05"/>
    <w:rsid w:val="00BB5C0C"/>
    <w:rsid w:val="00BB6FA6"/>
    <w:rsid w:val="00C034DC"/>
    <w:rsid w:val="00C046D3"/>
    <w:rsid w:val="00C11EA0"/>
    <w:rsid w:val="00C235AA"/>
    <w:rsid w:val="00C258F8"/>
    <w:rsid w:val="00C37CD1"/>
    <w:rsid w:val="00C40D71"/>
    <w:rsid w:val="00C96B00"/>
    <w:rsid w:val="00CD33BE"/>
    <w:rsid w:val="00CF70CC"/>
    <w:rsid w:val="00D02E7C"/>
    <w:rsid w:val="00D2334F"/>
    <w:rsid w:val="00D65789"/>
    <w:rsid w:val="00D66FB5"/>
    <w:rsid w:val="00D7243B"/>
    <w:rsid w:val="00D74299"/>
    <w:rsid w:val="00D75D10"/>
    <w:rsid w:val="00D91A33"/>
    <w:rsid w:val="00D9313F"/>
    <w:rsid w:val="00DD38D5"/>
    <w:rsid w:val="00DE029D"/>
    <w:rsid w:val="00DF15EB"/>
    <w:rsid w:val="00E15ADB"/>
    <w:rsid w:val="00E1614B"/>
    <w:rsid w:val="00E35AEC"/>
    <w:rsid w:val="00E36296"/>
    <w:rsid w:val="00E37242"/>
    <w:rsid w:val="00E66E8B"/>
    <w:rsid w:val="00EA31F3"/>
    <w:rsid w:val="00ED459E"/>
    <w:rsid w:val="00F3535A"/>
    <w:rsid w:val="00F57E24"/>
    <w:rsid w:val="00FA061F"/>
    <w:rsid w:val="00FC4688"/>
    <w:rsid w:val="00FD523E"/>
    <w:rsid w:val="00FD569A"/>
    <w:rsid w:val="01422083"/>
    <w:rsid w:val="05A13F0F"/>
    <w:rsid w:val="06513A03"/>
    <w:rsid w:val="0904FB21"/>
    <w:rsid w:val="091722BC"/>
    <w:rsid w:val="0AF131FF"/>
    <w:rsid w:val="0BD4880F"/>
    <w:rsid w:val="0BD488B7"/>
    <w:rsid w:val="0FB7EC0C"/>
    <w:rsid w:val="11D7B4A9"/>
    <w:rsid w:val="128D3622"/>
    <w:rsid w:val="12CD1112"/>
    <w:rsid w:val="16AB25CC"/>
    <w:rsid w:val="19C99E31"/>
    <w:rsid w:val="21B8FB43"/>
    <w:rsid w:val="25385390"/>
    <w:rsid w:val="260C6261"/>
    <w:rsid w:val="26193C28"/>
    <w:rsid w:val="3104E95A"/>
    <w:rsid w:val="312C7E97"/>
    <w:rsid w:val="31ED73FC"/>
    <w:rsid w:val="37D9FD30"/>
    <w:rsid w:val="3B608F95"/>
    <w:rsid w:val="3D34280A"/>
    <w:rsid w:val="3E293700"/>
    <w:rsid w:val="404DE6EC"/>
    <w:rsid w:val="4053EC72"/>
    <w:rsid w:val="47373D5C"/>
    <w:rsid w:val="51D1E295"/>
    <w:rsid w:val="565D470A"/>
    <w:rsid w:val="57406A1C"/>
    <w:rsid w:val="5841B33E"/>
    <w:rsid w:val="6112583C"/>
    <w:rsid w:val="619098B0"/>
    <w:rsid w:val="64155898"/>
    <w:rsid w:val="64B20EAA"/>
    <w:rsid w:val="654A46C3"/>
    <w:rsid w:val="6A3FA64F"/>
    <w:rsid w:val="6A89EADB"/>
    <w:rsid w:val="6C83E629"/>
    <w:rsid w:val="6DA86340"/>
    <w:rsid w:val="6DBD46EE"/>
    <w:rsid w:val="6E1D032D"/>
    <w:rsid w:val="6E258A57"/>
    <w:rsid w:val="6E480B15"/>
    <w:rsid w:val="737E2654"/>
    <w:rsid w:val="76C06075"/>
    <w:rsid w:val="7A7FF7F7"/>
    <w:rsid w:val="7BA9C1C2"/>
    <w:rsid w:val="7CCE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E7471D"/>
  <w15:chartTrackingRefBased/>
  <w15:docId w15:val="{5FB9FE54-7E41-494C-A830-EA87B0672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437"/>
  </w:style>
  <w:style w:type="paragraph" w:styleId="Heading1">
    <w:name w:val="heading 1"/>
    <w:basedOn w:val="Normal"/>
    <w:link w:val="Heading1Char"/>
    <w:qFormat/>
    <w:rsid w:val="00944437"/>
    <w:pPr>
      <w:keepNext/>
      <w:keepLines/>
      <w:outlineLvl w:val="0"/>
    </w:pPr>
    <w:rPr>
      <w:b/>
      <w:color w:val="1E2085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44437"/>
    <w:pPr>
      <w:keepNext/>
      <w:keepLines/>
      <w:outlineLvl w:val="1"/>
    </w:pPr>
    <w:rPr>
      <w:b/>
      <w:color w:val="1E2085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44437"/>
    <w:pPr>
      <w:keepNext/>
      <w:keepLines/>
      <w:spacing w:before="40"/>
      <w:outlineLvl w:val="2"/>
    </w:pPr>
    <w:rPr>
      <w:b/>
      <w:color w:val="1E208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E1B50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E35AE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E1B50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F1235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0E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540E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40E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540E8"/>
    <w:rPr>
      <w:sz w:val="24"/>
      <w:szCs w:val="24"/>
    </w:rPr>
  </w:style>
  <w:style w:type="character" w:styleId="Hyperlink">
    <w:name w:val="Hyperlink"/>
    <w:uiPriority w:val="99"/>
    <w:unhideWhenUsed/>
    <w:rsid w:val="0002255A"/>
    <w:rPr>
      <w:color w:val="0080DF"/>
      <w:u w:val="single"/>
    </w:rPr>
  </w:style>
  <w:style w:type="character" w:styleId="UnresolvedMention">
    <w:name w:val="Unresolved Mention"/>
    <w:uiPriority w:val="99"/>
    <w:semiHidden/>
    <w:unhideWhenUsed/>
    <w:rsid w:val="0002255A"/>
    <w:rPr>
      <w:color w:val="605E5C"/>
      <w:shd w:val="clear" w:color="auto" w:fill="E1DFDD"/>
    </w:rPr>
  </w:style>
  <w:style w:type="character" w:styleId="PlaceholderText">
    <w:name w:val="Placeholder Text"/>
    <w:uiPriority w:val="99"/>
    <w:semiHidden/>
    <w:rsid w:val="007041F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9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2992"/>
    <w:rPr>
      <w:rFonts w:ascii="Segoe UI" w:hAnsi="Segoe UI" w:cs="Segoe UI"/>
      <w:sz w:val="18"/>
      <w:szCs w:val="18"/>
    </w:rPr>
  </w:style>
  <w:style w:type="character" w:styleId="Emphasis">
    <w:name w:val="Emphasis"/>
    <w:qFormat/>
    <w:rsid w:val="00D9313F"/>
    <w:rPr>
      <w:rFonts w:ascii="Arial" w:hAnsi="Arial"/>
      <w:i/>
      <w:iCs/>
    </w:rPr>
  </w:style>
  <w:style w:type="character" w:customStyle="1" w:styleId="Heading1Char">
    <w:name w:val="Heading 1 Char"/>
    <w:link w:val="Heading1"/>
    <w:rsid w:val="00944437"/>
    <w:rPr>
      <w:rFonts w:eastAsia="Times New Roman"/>
      <w:b/>
      <w:color w:val="1E2085"/>
      <w:sz w:val="32"/>
      <w:szCs w:val="32"/>
    </w:rPr>
  </w:style>
  <w:style w:type="character" w:customStyle="1" w:styleId="Heading2Char">
    <w:name w:val="Heading 2 Char"/>
    <w:link w:val="Heading2"/>
    <w:rsid w:val="00944437"/>
    <w:rPr>
      <w:rFonts w:eastAsia="Times New Roman"/>
      <w:b/>
      <w:color w:val="1E2085"/>
      <w:sz w:val="26"/>
      <w:szCs w:val="26"/>
    </w:rPr>
  </w:style>
  <w:style w:type="character" w:styleId="Strong">
    <w:name w:val="Strong"/>
    <w:qFormat/>
    <w:rsid w:val="00D9313F"/>
    <w:rPr>
      <w:rFonts w:ascii="Arial" w:hAnsi="Arial"/>
      <w:b/>
      <w:bCs/>
    </w:rPr>
  </w:style>
  <w:style w:type="paragraph" w:styleId="Subtitle">
    <w:name w:val="Subtitle"/>
    <w:basedOn w:val="Normal"/>
    <w:next w:val="Normal"/>
    <w:link w:val="SubtitleChar"/>
    <w:qFormat/>
    <w:rsid w:val="00D9313F"/>
    <w:pPr>
      <w:numPr>
        <w:ilvl w:val="1"/>
      </w:numPr>
      <w:spacing w:after="160"/>
    </w:pPr>
    <w:rPr>
      <w:rFonts w:ascii="Arial" w:hAnsi="Arial"/>
      <w:spacing w:val="15"/>
      <w:sz w:val="22"/>
      <w:szCs w:val="22"/>
    </w:rPr>
  </w:style>
  <w:style w:type="character" w:customStyle="1" w:styleId="SubtitleChar">
    <w:name w:val="Subtitle Char"/>
    <w:link w:val="Subtitle"/>
    <w:rsid w:val="00D9313F"/>
    <w:rPr>
      <w:rFonts w:ascii="Arial" w:eastAsia="Times New Roman" w:hAnsi="Arial" w:cs="Times New Roman"/>
      <w:color w:val="000000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D9313F"/>
    <w:pPr>
      <w:contextualSpacing/>
    </w:pPr>
    <w:rPr>
      <w:rFonts w:ascii="Arial Black" w:hAnsi="Arial Black"/>
      <w:color w:val="1E2085"/>
      <w:spacing w:val="-10"/>
      <w:kern w:val="28"/>
      <w:sz w:val="56"/>
      <w:szCs w:val="56"/>
    </w:rPr>
  </w:style>
  <w:style w:type="character" w:customStyle="1" w:styleId="TitleChar">
    <w:name w:val="Title Char"/>
    <w:link w:val="Title"/>
    <w:rsid w:val="00D9313F"/>
    <w:rPr>
      <w:rFonts w:ascii="Arial Black" w:eastAsia="Times New Roman" w:hAnsi="Arial Black" w:cs="Times New Roman"/>
      <w:color w:val="1E2085"/>
      <w:spacing w:val="-10"/>
      <w:kern w:val="28"/>
      <w:sz w:val="56"/>
      <w:szCs w:val="56"/>
    </w:rPr>
  </w:style>
  <w:style w:type="character" w:styleId="SubtleEmphasis">
    <w:name w:val="Subtle Emphasis"/>
    <w:uiPriority w:val="19"/>
    <w:qFormat/>
    <w:rsid w:val="00D9313F"/>
    <w:rPr>
      <w:i/>
      <w:iCs/>
      <w:color w:val="000000"/>
    </w:rPr>
  </w:style>
  <w:style w:type="character" w:styleId="IntenseEmphasis">
    <w:name w:val="Intense Emphasis"/>
    <w:uiPriority w:val="21"/>
    <w:qFormat/>
    <w:rsid w:val="00D9313F"/>
    <w:rPr>
      <w:i/>
      <w:iCs/>
      <w:color w:val="7F256C"/>
    </w:rPr>
  </w:style>
  <w:style w:type="paragraph" w:styleId="Quote">
    <w:name w:val="Quote"/>
    <w:basedOn w:val="Normal"/>
    <w:next w:val="Normal"/>
    <w:link w:val="QuoteChar"/>
    <w:uiPriority w:val="29"/>
    <w:qFormat/>
    <w:rsid w:val="00D9313F"/>
    <w:pPr>
      <w:spacing w:before="200" w:after="160"/>
      <w:ind w:left="864" w:right="864"/>
      <w:jc w:val="center"/>
    </w:pPr>
    <w:rPr>
      <w:i/>
      <w:iCs/>
      <w:color w:val="1E2085"/>
    </w:rPr>
  </w:style>
  <w:style w:type="character" w:customStyle="1" w:styleId="QuoteChar">
    <w:name w:val="Quote Char"/>
    <w:link w:val="Quote"/>
    <w:uiPriority w:val="29"/>
    <w:rsid w:val="00D9313F"/>
    <w:rPr>
      <w:rFonts w:ascii="Arial" w:hAnsi="Arial"/>
      <w:i/>
      <w:iCs/>
      <w:color w:val="1E208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313F"/>
    <w:pPr>
      <w:pBdr>
        <w:top w:val="single" w:sz="4" w:space="10" w:color="7F256C"/>
        <w:bottom w:val="single" w:sz="4" w:space="10" w:color="7F256C"/>
      </w:pBdr>
      <w:spacing w:before="360" w:after="360"/>
      <w:ind w:left="864" w:right="864"/>
      <w:jc w:val="center"/>
    </w:pPr>
    <w:rPr>
      <w:i/>
      <w:iCs/>
      <w:color w:val="7F256C"/>
    </w:rPr>
  </w:style>
  <w:style w:type="character" w:customStyle="1" w:styleId="IntenseQuoteChar">
    <w:name w:val="Intense Quote Char"/>
    <w:link w:val="IntenseQuote"/>
    <w:uiPriority w:val="30"/>
    <w:rsid w:val="00D9313F"/>
    <w:rPr>
      <w:rFonts w:ascii="Arial" w:hAnsi="Arial"/>
      <w:i/>
      <w:iCs/>
      <w:color w:val="7F256C"/>
      <w:sz w:val="24"/>
      <w:szCs w:val="24"/>
    </w:rPr>
  </w:style>
  <w:style w:type="table" w:styleId="TableGrid">
    <w:name w:val="Table Grid"/>
    <w:basedOn w:val="TableNormal"/>
    <w:uiPriority w:val="39"/>
    <w:rsid w:val="00430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sclosure2">
    <w:name w:val="Disclosure 2"/>
    <w:basedOn w:val="Normal"/>
    <w:rsid w:val="004300DD"/>
    <w:pPr>
      <w:jc w:val="center"/>
    </w:pPr>
    <w:rPr>
      <w:rFonts w:ascii="Arial Narrow" w:hAnsi="Arial Narrow"/>
      <w:sz w:val="16"/>
    </w:rPr>
  </w:style>
  <w:style w:type="paragraph" w:customStyle="1" w:styleId="body">
    <w:name w:val="body"/>
    <w:basedOn w:val="Normal"/>
    <w:rsid w:val="004300DD"/>
    <w:pPr>
      <w:spacing w:before="100" w:after="100"/>
    </w:pPr>
    <w:rPr>
      <w:rFonts w:ascii="Arial Unicode MS" w:eastAsia="Arial Unicode MS" w:hAnsi="Arial Unicode MS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44437"/>
    <w:pPr>
      <w:spacing w:before="240" w:line="259" w:lineRule="auto"/>
      <w:outlineLvl w:val="9"/>
    </w:p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E15ADB"/>
    <w:pPr>
      <w:spacing w:after="100"/>
    </w:pPr>
  </w:style>
  <w:style w:type="character" w:customStyle="1" w:styleId="Heading3Char">
    <w:name w:val="Heading 3 Char"/>
    <w:link w:val="Heading3"/>
    <w:rsid w:val="00944437"/>
    <w:rPr>
      <w:rFonts w:eastAsia="Times New Roman"/>
      <w:b/>
      <w:color w:val="1E2085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15AD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15ADB"/>
    <w:pPr>
      <w:spacing w:after="100"/>
      <w:ind w:left="480"/>
    </w:pPr>
  </w:style>
  <w:style w:type="paragraph" w:customStyle="1" w:styleId="TOCLevel1">
    <w:name w:val="TOC Level 1"/>
    <w:basedOn w:val="TOC1"/>
    <w:link w:val="TOCLevel1Char"/>
    <w:qFormat/>
    <w:rsid w:val="00944437"/>
    <w:pPr>
      <w:tabs>
        <w:tab w:val="right" w:leader="dot" w:pos="9350"/>
      </w:tabs>
    </w:pPr>
    <w:rPr>
      <w:noProof/>
    </w:rPr>
  </w:style>
  <w:style w:type="character" w:customStyle="1" w:styleId="TOC1Char">
    <w:name w:val="TOC 1 Char"/>
    <w:link w:val="TOC1"/>
    <w:uiPriority w:val="39"/>
    <w:rsid w:val="00944437"/>
    <w:rPr>
      <w:sz w:val="24"/>
      <w:szCs w:val="24"/>
    </w:rPr>
  </w:style>
  <w:style w:type="character" w:customStyle="1" w:styleId="TOCLevel1Char">
    <w:name w:val="TOC Level 1 Char"/>
    <w:link w:val="TOCLevel1"/>
    <w:rsid w:val="00944437"/>
    <w:rPr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790205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3F1235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6138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8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8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8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8F9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5E1B50" w:themeColor="accent1" w:themeShade="BF"/>
    </w:rPr>
  </w:style>
  <w:style w:type="paragraph" w:styleId="Revision">
    <w:name w:val="Revision"/>
    <w:hidden/>
    <w:uiPriority w:val="99"/>
    <w:semiHidden/>
    <w:rsid w:val="00563F6A"/>
  </w:style>
  <w:style w:type="character" w:customStyle="1" w:styleId="Heading5Char">
    <w:name w:val="Heading 5 Char"/>
    <w:basedOn w:val="DefaultParagraphFont"/>
    <w:link w:val="Heading5"/>
    <w:rsid w:val="00E35AEC"/>
    <w:rPr>
      <w:rFonts w:asciiTheme="majorHAnsi" w:eastAsiaTheme="majorEastAsia" w:hAnsiTheme="majorHAnsi" w:cstheme="majorBidi"/>
      <w:color w:val="5E1B50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263FCA"/>
    <w:rPr>
      <w:color w:val="92D1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oleObject" Target="embeddings/oleObject1.bin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support@IRBNet.org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mailto:govsupport@IRBNet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mailto:nelson.vasconcelos@va.gov" TargetMode="External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Kelmelis\Documents\Custom%20Office%20Templates\Goldschmitt%20Reports%20SOPs%20and%20User%20Guide%20Template.v1.dotx" TargetMode="External"/></Relationships>
</file>

<file path=word/theme/theme1.xml><?xml version="1.0" encoding="utf-8"?>
<a:theme xmlns:a="http://schemas.openxmlformats.org/drawingml/2006/main" name="Goldschmitt">
  <a:themeElements>
    <a:clrScheme name="Goldschmitt Colors">
      <a:dk1>
        <a:srgbClr val="000000"/>
      </a:dk1>
      <a:lt1>
        <a:srgbClr val="FFFFFF"/>
      </a:lt1>
      <a:dk2>
        <a:srgbClr val="1E2085"/>
      </a:dk2>
      <a:lt2>
        <a:srgbClr val="CC9900"/>
      </a:lt2>
      <a:accent1>
        <a:srgbClr val="7F256C"/>
      </a:accent1>
      <a:accent2>
        <a:srgbClr val="1E2085"/>
      </a:accent2>
      <a:accent3>
        <a:srgbClr val="F2F2F2"/>
      </a:accent3>
      <a:accent4>
        <a:srgbClr val="3E7A52"/>
      </a:accent4>
      <a:accent5>
        <a:srgbClr val="7F7F7F"/>
      </a:accent5>
      <a:accent6>
        <a:srgbClr val="997200"/>
      </a:accent6>
      <a:hlink>
        <a:srgbClr val="0080DF"/>
      </a:hlink>
      <a:folHlink>
        <a:srgbClr val="92D1FF"/>
      </a:folHlink>
    </a:clrScheme>
    <a:fontScheme name="Goldschmitt Fonts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7dce447-0566-47ff-8c07-c9b85fda5322">
      <UserInfo>
        <DisplayName>Balsley,  Lisa A</DisplayName>
        <AccountId>345</AccountId>
        <AccountType/>
      </UserInfo>
      <UserInfo>
        <DisplayName>Wolf, William</DisplayName>
        <AccountId>426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B75368D35BAE4683DA7B24E5FF0E70" ma:contentTypeVersion="4" ma:contentTypeDescription="Create a new document." ma:contentTypeScope="" ma:versionID="388770330a04ee2324afa5a795b68497">
  <xsd:schema xmlns:xsd="http://www.w3.org/2001/XMLSchema" xmlns:xs="http://www.w3.org/2001/XMLSchema" xmlns:p="http://schemas.microsoft.com/office/2006/metadata/properties" xmlns:ns2="5db16f86-6b66-4bb7-9d68-904825e6ee42" xmlns:ns3="77dce447-0566-47ff-8c07-c9b85fda5322" targetNamespace="http://schemas.microsoft.com/office/2006/metadata/properties" ma:root="true" ma:fieldsID="19da4f04da53b6356ba71fb5302262a0" ns2:_="" ns3:_="">
    <xsd:import namespace="5db16f86-6b66-4bb7-9d68-904825e6ee42"/>
    <xsd:import namespace="77dce447-0566-47ff-8c07-c9b85fda53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16f86-6b66-4bb7-9d68-904825e6ee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ce447-0566-47ff-8c07-c9b85fda53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767A3-806D-4292-B1B1-E9F919E86860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7dce447-0566-47ff-8c07-c9b85fda5322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5db16f86-6b66-4bb7-9d68-904825e6ee4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4597420-1246-4772-9504-D3B65F6C6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b16f86-6b66-4bb7-9d68-904825e6ee42"/>
    <ds:schemaRef ds:uri="77dce447-0566-47ff-8c07-c9b85fda5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A8FB9F-7F8E-4EE0-8D3A-ECC902E4B0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1CD1DD-F331-406F-98AE-003E2A08D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Goldschmitt Reports SOPs and User Guide Template.v1</Template>
  <TotalTime>2</TotalTime>
  <Pages>8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the Most Out of Insight Reports</vt:lpstr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the Most Out of Insight Reports</dc:title>
  <dc:subject>Getting the Most Out of Insight Reports</dc:subject>
  <dc:creator>Laura Kelmelis</dc:creator>
  <cp:keywords>Getting the Most Out of Insight Reports</cp:keywords>
  <dc:description/>
  <cp:lastModifiedBy>Rivera, Portia T</cp:lastModifiedBy>
  <cp:revision>5</cp:revision>
  <cp:lastPrinted>2018-08-21T14:56:00Z</cp:lastPrinted>
  <dcterms:created xsi:type="dcterms:W3CDTF">2021-06-14T17:30:00Z</dcterms:created>
  <dcterms:modified xsi:type="dcterms:W3CDTF">2021-06-14T19:03:00Z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0x0101003DB75368D35BAE4683DA7B24E5FF0E70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</Properties>
</file>